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FE8C2E" w14:textId="77777777" w:rsidR="00EC10CE" w:rsidRDefault="00EC10CE" w:rsidP="002273E8">
      <w:pPr>
        <w:framePr w:w="12154" w:h="1833" w:hSpace="187" w:wrap="around" w:vAnchor="text" w:hAnchor="page" w:x="94" w:y="-254" w:anchorLock="1"/>
        <w:jc w:val="center"/>
        <w:rPr>
          <w:b/>
          <w:i/>
          <w:color w:val="C00000"/>
          <w:sz w:val="10"/>
          <w:szCs w:val="10"/>
        </w:rPr>
      </w:pPr>
    </w:p>
    <w:p w14:paraId="19D5628A" w14:textId="77777777" w:rsidR="00EC10CE" w:rsidRDefault="00EC10CE" w:rsidP="002273E8">
      <w:pPr>
        <w:framePr w:w="12154" w:h="1833" w:hSpace="187" w:wrap="around" w:vAnchor="text" w:hAnchor="page" w:x="94" w:y="-254" w:anchorLock="1"/>
        <w:jc w:val="center"/>
        <w:rPr>
          <w:b/>
          <w:i/>
          <w:color w:val="C00000"/>
          <w:sz w:val="10"/>
          <w:szCs w:val="10"/>
        </w:rPr>
      </w:pPr>
    </w:p>
    <w:p w14:paraId="45D15AA3" w14:textId="57F2D4AA" w:rsidR="00C342FF" w:rsidRPr="00AE0F8E" w:rsidRDefault="00AE0F8E" w:rsidP="002273E8">
      <w:pPr>
        <w:framePr w:w="12154" w:h="1833" w:hSpace="187" w:wrap="around" w:vAnchor="text" w:hAnchor="page" w:x="94" w:y="-254" w:anchorLock="1"/>
        <w:jc w:val="center"/>
        <w:rPr>
          <w:b/>
          <w:i/>
          <w:color w:val="C00000"/>
          <w:sz w:val="36"/>
          <w:szCs w:val="36"/>
        </w:rPr>
      </w:pPr>
      <w:r w:rsidRPr="00AE0F8E">
        <w:rPr>
          <w:b/>
          <w:i/>
          <w:color w:val="C00000"/>
          <w:sz w:val="36"/>
          <w:szCs w:val="36"/>
        </w:rPr>
        <w:t>Theodore Roosevelt School</w:t>
      </w:r>
    </w:p>
    <w:p w14:paraId="663BC6C2" w14:textId="5AE8B79E" w:rsidR="00AE0F8E" w:rsidRPr="00AE0F8E" w:rsidRDefault="00AE0F8E" w:rsidP="002273E8">
      <w:pPr>
        <w:framePr w:w="12154" w:h="1833" w:hSpace="187" w:wrap="around" w:vAnchor="text" w:hAnchor="page" w:x="94" w:y="-254" w:anchorLock="1"/>
        <w:jc w:val="center"/>
        <w:rPr>
          <w:b/>
          <w:i/>
          <w:color w:val="C00000"/>
          <w:sz w:val="28"/>
        </w:rPr>
      </w:pPr>
      <w:r w:rsidRPr="00AE0F8E">
        <w:rPr>
          <w:b/>
          <w:i/>
          <w:color w:val="C00000"/>
          <w:sz w:val="28"/>
        </w:rPr>
        <w:t>Warriors</w:t>
      </w:r>
    </w:p>
    <w:p w14:paraId="0B8EF756" w14:textId="7D6E69FE" w:rsidR="00C342FF" w:rsidRDefault="00AE0F8E" w:rsidP="002273E8">
      <w:pPr>
        <w:framePr w:w="12154" w:h="1833" w:hSpace="187" w:wrap="around" w:vAnchor="text" w:hAnchor="page" w:x="94" w:y="-254" w:anchorLock="1"/>
        <w:jc w:val="center"/>
        <w:rPr>
          <w:i/>
          <w:sz w:val="20"/>
        </w:rPr>
      </w:pPr>
      <w:r>
        <w:rPr>
          <w:i/>
          <w:sz w:val="20"/>
        </w:rPr>
        <w:t>P.O. Box 567</w:t>
      </w:r>
    </w:p>
    <w:p w14:paraId="2613EB62" w14:textId="05A2C3D3" w:rsidR="00896241" w:rsidRDefault="00AE0F8E" w:rsidP="002273E8">
      <w:pPr>
        <w:framePr w:w="12154" w:h="1833" w:hSpace="187" w:wrap="around" w:vAnchor="text" w:hAnchor="page" w:x="94" w:y="-254" w:anchorLock="1"/>
        <w:jc w:val="center"/>
        <w:rPr>
          <w:i/>
          <w:sz w:val="20"/>
        </w:rPr>
      </w:pPr>
      <w:r>
        <w:rPr>
          <w:i/>
          <w:sz w:val="20"/>
        </w:rPr>
        <w:t>Fort Apache, AZ 85926</w:t>
      </w:r>
    </w:p>
    <w:p w14:paraId="6539D435" w14:textId="12D711C6" w:rsidR="00C342FF" w:rsidRDefault="00C342FF" w:rsidP="002273E8">
      <w:pPr>
        <w:framePr w:w="12154" w:h="1833" w:hSpace="187" w:wrap="around" w:vAnchor="text" w:hAnchor="page" w:x="94" w:y="-254" w:anchorLock="1"/>
        <w:jc w:val="center"/>
        <w:rPr>
          <w:i/>
          <w:sz w:val="20"/>
        </w:rPr>
      </w:pPr>
      <w:r>
        <w:rPr>
          <w:i/>
          <w:sz w:val="20"/>
        </w:rPr>
        <w:t>(</w:t>
      </w:r>
      <w:r w:rsidR="00AE0F8E">
        <w:rPr>
          <w:i/>
          <w:sz w:val="20"/>
        </w:rPr>
        <w:t>928</w:t>
      </w:r>
      <w:r>
        <w:rPr>
          <w:i/>
          <w:sz w:val="20"/>
        </w:rPr>
        <w:t xml:space="preserve">) </w:t>
      </w:r>
      <w:r w:rsidR="00AE0F8E">
        <w:rPr>
          <w:i/>
          <w:sz w:val="20"/>
        </w:rPr>
        <w:t>338-4464</w:t>
      </w:r>
      <w:r>
        <w:rPr>
          <w:i/>
          <w:sz w:val="20"/>
        </w:rPr>
        <w:t xml:space="preserve">   Fax (</w:t>
      </w:r>
      <w:r w:rsidR="00AE0F8E">
        <w:rPr>
          <w:i/>
          <w:sz w:val="20"/>
        </w:rPr>
        <w:t>928</w:t>
      </w:r>
      <w:r>
        <w:rPr>
          <w:i/>
          <w:sz w:val="20"/>
        </w:rPr>
        <w:t xml:space="preserve">) </w:t>
      </w:r>
      <w:r w:rsidR="00AE0F8E">
        <w:rPr>
          <w:i/>
          <w:sz w:val="20"/>
        </w:rPr>
        <w:t>338-1009</w:t>
      </w:r>
    </w:p>
    <w:p w14:paraId="768EEBA3" w14:textId="1D713D78" w:rsidR="00517D3F" w:rsidRPr="00AE0F8E" w:rsidRDefault="00896241" w:rsidP="002273E8">
      <w:pPr>
        <w:framePr w:w="12154" w:h="1833" w:hSpace="187" w:wrap="around" w:vAnchor="text" w:hAnchor="page" w:x="94" w:y="-254" w:anchorLock="1"/>
        <w:jc w:val="center"/>
        <w:rPr>
          <w:b/>
          <w:i/>
          <w:color w:val="C00000"/>
          <w:sz w:val="20"/>
        </w:rPr>
      </w:pPr>
      <w:r w:rsidRPr="00AE0F8E">
        <w:rPr>
          <w:b/>
          <w:i/>
          <w:color w:val="C00000"/>
          <w:sz w:val="20"/>
        </w:rPr>
        <w:t xml:space="preserve">Dr. </w:t>
      </w:r>
      <w:r w:rsidR="00AE0F8E" w:rsidRPr="00AE0F8E">
        <w:rPr>
          <w:b/>
          <w:i/>
          <w:color w:val="C00000"/>
          <w:sz w:val="20"/>
        </w:rPr>
        <w:t>Leon Ben</w:t>
      </w:r>
      <w:r w:rsidR="00AE7277" w:rsidRPr="00AE0F8E">
        <w:rPr>
          <w:b/>
          <w:i/>
          <w:color w:val="C00000"/>
          <w:sz w:val="20"/>
        </w:rPr>
        <w:t xml:space="preserve">, </w:t>
      </w:r>
      <w:r w:rsidR="00AE0F8E" w:rsidRPr="00AE0F8E">
        <w:rPr>
          <w:b/>
          <w:i/>
          <w:color w:val="C00000"/>
          <w:sz w:val="20"/>
        </w:rPr>
        <w:t>Chief School Administrator / Principal</w:t>
      </w:r>
    </w:p>
    <w:p w14:paraId="748D7722" w14:textId="77777777" w:rsidR="00C342FF" w:rsidRDefault="00C342FF" w:rsidP="002273E8">
      <w:pPr>
        <w:framePr w:w="12154" w:h="1833" w:hSpace="187" w:wrap="around" w:vAnchor="text" w:hAnchor="page" w:x="94" w:y="-254" w:anchorLock="1"/>
        <w:jc w:val="center"/>
      </w:pPr>
    </w:p>
    <w:p w14:paraId="5A284FFE" w14:textId="3B2DAA2B" w:rsidR="00485730" w:rsidRPr="00485730" w:rsidRDefault="0021573C" w:rsidP="00485730">
      <w:pPr>
        <w:pStyle w:val="Heading2"/>
        <w:rPr>
          <w:rFonts w:ascii="Times New Roman" w:hAnsi="Times New Roman" w:cs="Times New Roman"/>
          <w:b w:val="0"/>
          <w:bCs/>
          <w:i w:val="0"/>
          <w:iCs/>
          <w:color w:val="00000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5" behindDoc="0" locked="0" layoutInCell="1" allowOverlap="1" wp14:anchorId="56A9584D" wp14:editId="30611261">
                <wp:simplePos x="0" y="0"/>
                <wp:positionH relativeFrom="column">
                  <wp:posOffset>-2273</wp:posOffset>
                </wp:positionH>
                <wp:positionV relativeFrom="paragraph">
                  <wp:posOffset>-45453</wp:posOffset>
                </wp:positionV>
                <wp:extent cx="7211060" cy="1177157"/>
                <wp:effectExtent l="63500" t="50800" r="78740" b="144145"/>
                <wp:wrapNone/>
                <wp:docPr id="664548690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11060" cy="1177157"/>
                        </a:xfrm>
                        <a:prstGeom prst="rect">
                          <a:avLst/>
                        </a:prstGeom>
                        <a:noFill/>
                        <a:ln cmpd="tri">
                          <a:solidFill>
                            <a:srgbClr val="C00000"/>
                          </a:solidFill>
                        </a:ln>
                        <a:effectLst>
                          <a:outerShdw blurRad="50800" dist="50800" dir="5400000" algn="ctr" rotWithShape="0">
                            <a:schemeClr val="bg1"/>
                          </a:outerShdw>
                        </a:effectLst>
                        <a:scene3d>
                          <a:camera prst="orthographicFront"/>
                          <a:lightRig rig="threePt" dir="t"/>
                        </a:scene3d>
                        <a:sp3d extrusionH="76200" contourW="12700" prstMaterial="metal">
                          <a:bevelB w="165100" prst="coolSlant"/>
                          <a:extrusionClr>
                            <a:schemeClr val="tx1">
                              <a:lumMod val="95000"/>
                              <a:lumOff val="5000"/>
                            </a:schemeClr>
                          </a:extrusionClr>
                          <a:contourClr>
                            <a:srgbClr val="C00000"/>
                          </a:contourClr>
                        </a:sp3d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64360BA" id="Rectangle 1" o:spid="_x0000_s1026" style="position:absolute;margin-left:-.2pt;margin-top:-3.6pt;width:567.8pt;height:92.7pt;z-index:25165721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" filled="f" strokecolor="#c00000" strokeweight="1pt">
                <v:stroke linestyle="thickBetweenThin"/>
                <v:shadow on="t" color="white [3212]" offset="0,4pt"/>
              </v:rect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7D293B47" wp14:editId="2F74B825">
            <wp:simplePos x="0" y="0"/>
            <wp:positionH relativeFrom="column">
              <wp:posOffset>-669</wp:posOffset>
            </wp:positionH>
            <wp:positionV relativeFrom="paragraph">
              <wp:posOffset>-48160</wp:posOffset>
            </wp:positionV>
            <wp:extent cx="1586746" cy="1179888"/>
            <wp:effectExtent l="0" t="0" r="1270" b="127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5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6746" cy="117988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85730" w:rsidRPr="00485730">
        <w:rPr>
          <w:color w:val="000000"/>
          <w:szCs w:val="24"/>
        </w:rPr>
        <w:br/>
      </w:r>
      <w:proofErr w:type="spellStart"/>
      <w:r w:rsidR="00485730" w:rsidRPr="00485730">
        <w:rPr>
          <w:rFonts w:ascii="Times New Roman" w:hAnsi="Times New Roman" w:cs="Times New Roman"/>
          <w:bCs/>
          <w:i w:val="0"/>
          <w:iCs/>
          <w:color w:val="000000"/>
          <w:sz w:val="28"/>
          <w:szCs w:val="28"/>
        </w:rPr>
        <w:t>School</w:t>
      </w:r>
      <w:proofErr w:type="spellEnd"/>
      <w:r w:rsidR="00485730" w:rsidRPr="00485730">
        <w:rPr>
          <w:rFonts w:ascii="Times New Roman" w:hAnsi="Times New Roman" w:cs="Times New Roman"/>
          <w:bCs/>
          <w:i w:val="0"/>
          <w:iCs/>
          <w:color w:val="000000"/>
          <w:sz w:val="28"/>
          <w:szCs w:val="28"/>
        </w:rPr>
        <w:t xml:space="preserve"> Improvement Committee Sign-In Sheet</w:t>
      </w:r>
    </w:p>
    <w:p w14:paraId="57919A1D" w14:textId="7CBBDDD2" w:rsidR="00485730" w:rsidRPr="00485730" w:rsidRDefault="00485730" w:rsidP="00485730">
      <w:pPr>
        <w:spacing w:before="100" w:beforeAutospacing="1" w:after="100" w:afterAutospacing="1"/>
        <w:rPr>
          <w:color w:val="000000"/>
          <w:sz w:val="20"/>
        </w:rPr>
      </w:pPr>
      <w:r w:rsidRPr="00485730">
        <w:rPr>
          <w:b/>
          <w:bCs/>
          <w:color w:val="000000"/>
          <w:sz w:val="20"/>
        </w:rPr>
        <w:t>Committee Name:</w:t>
      </w:r>
      <w:r w:rsidRPr="00485730">
        <w:rPr>
          <w:color w:val="000000"/>
          <w:sz w:val="20"/>
        </w:rPr>
        <w:t> </w:t>
      </w:r>
      <w:r w:rsidRPr="0060528B">
        <w:rPr>
          <w:color w:val="000000"/>
          <w:sz w:val="20"/>
        </w:rPr>
        <w:fldChar w:fldCharType="begin">
          <w:ffData>
            <w:name w:val="Text2"/>
            <w:enabled/>
            <w:calcOnExit w:val="0"/>
            <w:textInput/>
          </w:ffData>
        </w:fldChar>
      </w:r>
      <w:bookmarkStart w:id="0" w:name="Text2"/>
      <w:r w:rsidRPr="0060528B">
        <w:rPr>
          <w:color w:val="000000"/>
          <w:sz w:val="20"/>
        </w:rPr>
        <w:instrText xml:space="preserve"> FORMTEXT </w:instrText>
      </w:r>
      <w:r w:rsidRPr="0060528B">
        <w:rPr>
          <w:color w:val="000000"/>
          <w:sz w:val="20"/>
        </w:rPr>
      </w:r>
      <w:r w:rsidRPr="0060528B">
        <w:rPr>
          <w:color w:val="000000"/>
          <w:sz w:val="20"/>
        </w:rPr>
        <w:fldChar w:fldCharType="separate"/>
      </w:r>
      <w:r w:rsidRPr="0060528B">
        <w:rPr>
          <w:noProof/>
          <w:color w:val="000000"/>
          <w:sz w:val="20"/>
        </w:rPr>
        <w:t> </w:t>
      </w:r>
      <w:r w:rsidRPr="0060528B">
        <w:rPr>
          <w:noProof/>
          <w:color w:val="000000"/>
          <w:sz w:val="20"/>
        </w:rPr>
        <w:t> </w:t>
      </w:r>
      <w:r w:rsidRPr="0060528B">
        <w:rPr>
          <w:noProof/>
          <w:color w:val="000000"/>
          <w:sz w:val="20"/>
        </w:rPr>
        <w:t> </w:t>
      </w:r>
      <w:r w:rsidRPr="0060528B">
        <w:rPr>
          <w:noProof/>
          <w:color w:val="000000"/>
          <w:sz w:val="20"/>
        </w:rPr>
        <w:t> </w:t>
      </w:r>
      <w:r w:rsidRPr="0060528B">
        <w:rPr>
          <w:noProof/>
          <w:color w:val="000000"/>
          <w:sz w:val="20"/>
        </w:rPr>
        <w:t> </w:t>
      </w:r>
      <w:r w:rsidRPr="0060528B">
        <w:rPr>
          <w:color w:val="000000"/>
          <w:sz w:val="20"/>
        </w:rPr>
        <w:fldChar w:fldCharType="end"/>
      </w:r>
      <w:bookmarkEnd w:id="0"/>
      <w:r w:rsidRPr="00485730">
        <w:rPr>
          <w:color w:val="000000"/>
          <w:sz w:val="20"/>
        </w:rPr>
        <w:br/>
      </w:r>
      <w:r w:rsidRPr="00485730">
        <w:rPr>
          <w:b/>
          <w:bCs/>
          <w:color w:val="000000"/>
          <w:sz w:val="20"/>
        </w:rPr>
        <w:t>Meeting Date:</w:t>
      </w:r>
      <w:r w:rsidRPr="00485730">
        <w:rPr>
          <w:color w:val="000000"/>
          <w:sz w:val="20"/>
        </w:rPr>
        <w:t> </w:t>
      </w:r>
      <w:r w:rsidRPr="0060528B">
        <w:rPr>
          <w:color w:val="000000"/>
          <w:sz w:val="20"/>
        </w:rPr>
        <w:fldChar w:fldCharType="begin">
          <w:ffData>
            <w:name w:val="Text3"/>
            <w:enabled/>
            <w:calcOnExit w:val="0"/>
            <w:textInput/>
          </w:ffData>
        </w:fldChar>
      </w:r>
      <w:bookmarkStart w:id="1" w:name="Text3"/>
      <w:r w:rsidRPr="0060528B">
        <w:rPr>
          <w:color w:val="000000"/>
          <w:sz w:val="20"/>
        </w:rPr>
        <w:instrText xml:space="preserve"> FORMTEXT </w:instrText>
      </w:r>
      <w:r w:rsidRPr="0060528B">
        <w:rPr>
          <w:color w:val="000000"/>
          <w:sz w:val="20"/>
        </w:rPr>
      </w:r>
      <w:r w:rsidRPr="0060528B">
        <w:rPr>
          <w:color w:val="000000"/>
          <w:sz w:val="20"/>
        </w:rPr>
        <w:fldChar w:fldCharType="separate"/>
      </w:r>
      <w:r w:rsidRPr="0060528B">
        <w:rPr>
          <w:noProof/>
          <w:color w:val="000000"/>
          <w:sz w:val="20"/>
        </w:rPr>
        <w:t> </w:t>
      </w:r>
      <w:r w:rsidRPr="0060528B">
        <w:rPr>
          <w:noProof/>
          <w:color w:val="000000"/>
          <w:sz w:val="20"/>
        </w:rPr>
        <w:t> </w:t>
      </w:r>
      <w:r w:rsidRPr="0060528B">
        <w:rPr>
          <w:noProof/>
          <w:color w:val="000000"/>
          <w:sz w:val="20"/>
        </w:rPr>
        <w:t> </w:t>
      </w:r>
      <w:r w:rsidRPr="0060528B">
        <w:rPr>
          <w:noProof/>
          <w:color w:val="000000"/>
          <w:sz w:val="20"/>
        </w:rPr>
        <w:t> </w:t>
      </w:r>
      <w:r w:rsidRPr="0060528B">
        <w:rPr>
          <w:noProof/>
          <w:color w:val="000000"/>
          <w:sz w:val="20"/>
        </w:rPr>
        <w:t> </w:t>
      </w:r>
      <w:r w:rsidRPr="0060528B">
        <w:rPr>
          <w:color w:val="000000"/>
          <w:sz w:val="20"/>
        </w:rPr>
        <w:fldChar w:fldCharType="end"/>
      </w:r>
      <w:bookmarkEnd w:id="1"/>
      <w:r w:rsidRPr="00485730">
        <w:rPr>
          <w:color w:val="000000"/>
          <w:sz w:val="20"/>
        </w:rPr>
        <w:br/>
      </w:r>
      <w:r w:rsidRPr="00485730">
        <w:rPr>
          <w:b/>
          <w:bCs/>
          <w:color w:val="000000"/>
          <w:sz w:val="20"/>
        </w:rPr>
        <w:t>Time:</w:t>
      </w:r>
      <w:r w:rsidRPr="00485730">
        <w:rPr>
          <w:color w:val="000000"/>
          <w:sz w:val="20"/>
        </w:rPr>
        <w:t> </w:t>
      </w:r>
      <w:r w:rsidRPr="0060528B">
        <w:rPr>
          <w:color w:val="000000"/>
          <w:sz w:val="20"/>
        </w:rPr>
        <w:fldChar w:fldCharType="begin">
          <w:ffData>
            <w:name w:val="Text4"/>
            <w:enabled/>
            <w:calcOnExit w:val="0"/>
            <w:textInput/>
          </w:ffData>
        </w:fldChar>
      </w:r>
      <w:bookmarkStart w:id="2" w:name="Text4"/>
      <w:r w:rsidRPr="0060528B">
        <w:rPr>
          <w:color w:val="000000"/>
          <w:sz w:val="20"/>
        </w:rPr>
        <w:instrText xml:space="preserve"> FORMTEXT </w:instrText>
      </w:r>
      <w:r w:rsidRPr="0060528B">
        <w:rPr>
          <w:color w:val="000000"/>
          <w:sz w:val="20"/>
        </w:rPr>
      </w:r>
      <w:r w:rsidRPr="0060528B">
        <w:rPr>
          <w:color w:val="000000"/>
          <w:sz w:val="20"/>
        </w:rPr>
        <w:fldChar w:fldCharType="separate"/>
      </w:r>
      <w:r w:rsidRPr="0060528B">
        <w:rPr>
          <w:noProof/>
          <w:color w:val="000000"/>
          <w:sz w:val="20"/>
        </w:rPr>
        <w:t> </w:t>
      </w:r>
      <w:r w:rsidRPr="0060528B">
        <w:rPr>
          <w:noProof/>
          <w:color w:val="000000"/>
          <w:sz w:val="20"/>
        </w:rPr>
        <w:t> </w:t>
      </w:r>
      <w:r w:rsidRPr="0060528B">
        <w:rPr>
          <w:noProof/>
          <w:color w:val="000000"/>
          <w:sz w:val="20"/>
        </w:rPr>
        <w:t> </w:t>
      </w:r>
      <w:r w:rsidRPr="0060528B">
        <w:rPr>
          <w:noProof/>
          <w:color w:val="000000"/>
          <w:sz w:val="20"/>
        </w:rPr>
        <w:t> </w:t>
      </w:r>
      <w:r w:rsidRPr="0060528B">
        <w:rPr>
          <w:noProof/>
          <w:color w:val="000000"/>
          <w:sz w:val="20"/>
        </w:rPr>
        <w:t> </w:t>
      </w:r>
      <w:r w:rsidRPr="0060528B">
        <w:rPr>
          <w:color w:val="000000"/>
          <w:sz w:val="20"/>
        </w:rPr>
        <w:fldChar w:fldCharType="end"/>
      </w:r>
      <w:bookmarkEnd w:id="2"/>
      <w:r w:rsidRPr="00485730">
        <w:rPr>
          <w:color w:val="000000"/>
          <w:sz w:val="20"/>
        </w:rPr>
        <w:br/>
      </w:r>
      <w:r w:rsidRPr="00485730">
        <w:rPr>
          <w:b/>
          <w:bCs/>
          <w:color w:val="000000"/>
          <w:sz w:val="20"/>
        </w:rPr>
        <w:t>Location:</w:t>
      </w:r>
      <w:r w:rsidRPr="00485730">
        <w:rPr>
          <w:color w:val="000000"/>
          <w:sz w:val="20"/>
        </w:rPr>
        <w:t> </w:t>
      </w:r>
      <w:r w:rsidRPr="0060528B">
        <w:rPr>
          <w:color w:val="000000"/>
          <w:sz w:val="20"/>
        </w:rPr>
        <w:fldChar w:fldCharType="begin">
          <w:ffData>
            <w:name w:val="Text5"/>
            <w:enabled/>
            <w:calcOnExit w:val="0"/>
            <w:textInput/>
          </w:ffData>
        </w:fldChar>
      </w:r>
      <w:bookmarkStart w:id="3" w:name="Text5"/>
      <w:r w:rsidRPr="0060528B">
        <w:rPr>
          <w:color w:val="000000"/>
          <w:sz w:val="20"/>
        </w:rPr>
        <w:instrText xml:space="preserve"> FORMTEXT </w:instrText>
      </w:r>
      <w:r w:rsidRPr="0060528B">
        <w:rPr>
          <w:color w:val="000000"/>
          <w:sz w:val="20"/>
        </w:rPr>
      </w:r>
      <w:r w:rsidRPr="0060528B">
        <w:rPr>
          <w:color w:val="000000"/>
          <w:sz w:val="20"/>
        </w:rPr>
        <w:fldChar w:fldCharType="separate"/>
      </w:r>
      <w:r w:rsidRPr="0060528B">
        <w:rPr>
          <w:noProof/>
          <w:color w:val="000000"/>
          <w:sz w:val="20"/>
        </w:rPr>
        <w:t> </w:t>
      </w:r>
      <w:r w:rsidRPr="0060528B">
        <w:rPr>
          <w:noProof/>
          <w:color w:val="000000"/>
          <w:sz w:val="20"/>
        </w:rPr>
        <w:t> </w:t>
      </w:r>
      <w:r w:rsidRPr="0060528B">
        <w:rPr>
          <w:noProof/>
          <w:color w:val="000000"/>
          <w:sz w:val="20"/>
        </w:rPr>
        <w:t> </w:t>
      </w:r>
      <w:r w:rsidRPr="0060528B">
        <w:rPr>
          <w:noProof/>
          <w:color w:val="000000"/>
          <w:sz w:val="20"/>
        </w:rPr>
        <w:t> </w:t>
      </w:r>
      <w:r w:rsidRPr="0060528B">
        <w:rPr>
          <w:noProof/>
          <w:color w:val="000000"/>
          <w:sz w:val="20"/>
        </w:rPr>
        <w:t> </w:t>
      </w:r>
      <w:r w:rsidRPr="0060528B">
        <w:rPr>
          <w:color w:val="000000"/>
          <w:sz w:val="20"/>
        </w:rPr>
        <w:fldChar w:fldCharType="end"/>
      </w:r>
      <w:bookmarkEnd w:id="3"/>
    </w:p>
    <w:p w14:paraId="07D23862" w14:textId="77777777" w:rsidR="00485730" w:rsidRPr="00485730" w:rsidRDefault="00C330BC" w:rsidP="00485730">
      <w:pPr>
        <w:rPr>
          <w:szCs w:val="24"/>
        </w:rPr>
      </w:pPr>
      <w:r w:rsidRPr="00C330BC">
        <w:rPr>
          <w:noProof/>
          <w:szCs w:val="24"/>
        </w:rPr>
        <w:pict w14:anchorId="71DC1110">
          <v:rect id="_x0000_i1027" alt="" style="width:468pt;height:.05pt;mso-width-percent:0;mso-height-percent:0;mso-width-percent:0;mso-height-percent:0" o:hralign="center" o:hrstd="t" o:hr="t" fillcolor="#a0a0a0" stroked="f"/>
        </w:pict>
      </w:r>
    </w:p>
    <w:p w14:paraId="26C9C605" w14:textId="77777777" w:rsidR="00485730" w:rsidRPr="00485730" w:rsidRDefault="00485730" w:rsidP="00485730">
      <w:pPr>
        <w:spacing w:before="100" w:beforeAutospacing="1" w:after="100" w:afterAutospacing="1"/>
        <w:rPr>
          <w:color w:val="000000"/>
          <w:sz w:val="20"/>
        </w:rPr>
      </w:pPr>
      <w:r w:rsidRPr="00485730">
        <w:rPr>
          <w:b/>
          <w:bCs/>
          <w:color w:val="000000"/>
          <w:sz w:val="20"/>
        </w:rPr>
        <w:t>SMART Goals:</w:t>
      </w:r>
      <w:r w:rsidRPr="00485730">
        <w:rPr>
          <w:color w:val="000000"/>
          <w:sz w:val="20"/>
        </w:rPr>
        <w:t> (Goals must be meaningful, manageable, and measurable)</w:t>
      </w:r>
    </w:p>
    <w:p w14:paraId="25BE6D0F" w14:textId="7BA09624" w:rsidR="00485730" w:rsidRPr="00485730" w:rsidRDefault="0060528B" w:rsidP="00485730">
      <w:pPr>
        <w:numPr>
          <w:ilvl w:val="0"/>
          <w:numId w:val="109"/>
        </w:numPr>
        <w:rPr>
          <w:color w:val="000000"/>
          <w:sz w:val="20"/>
          <w:u w:val="single"/>
        </w:rPr>
      </w:pPr>
      <w:r w:rsidRPr="0060528B">
        <w:rPr>
          <w:color w:val="000000"/>
          <w:sz w:val="20"/>
          <w:u w:val="single"/>
        </w:rPr>
        <w:fldChar w:fldCharType="begin">
          <w:ffData>
            <w:name w:val="Text6"/>
            <w:enabled/>
            <w:calcOnExit w:val="0"/>
            <w:textInput/>
          </w:ffData>
        </w:fldChar>
      </w:r>
      <w:bookmarkStart w:id="4" w:name="Text6"/>
      <w:r w:rsidRPr="0060528B">
        <w:rPr>
          <w:color w:val="000000"/>
          <w:sz w:val="20"/>
          <w:u w:val="single"/>
        </w:rPr>
        <w:instrText xml:space="preserve"> FORMTEXT </w:instrText>
      </w:r>
      <w:r w:rsidRPr="0060528B">
        <w:rPr>
          <w:color w:val="000000"/>
          <w:sz w:val="20"/>
          <w:u w:val="single"/>
        </w:rPr>
      </w:r>
      <w:r w:rsidRPr="0060528B">
        <w:rPr>
          <w:color w:val="000000"/>
          <w:sz w:val="20"/>
          <w:u w:val="single"/>
        </w:rPr>
        <w:fldChar w:fldCharType="separate"/>
      </w:r>
      <w:r w:rsidRPr="0060528B">
        <w:rPr>
          <w:noProof/>
          <w:color w:val="000000"/>
          <w:sz w:val="20"/>
          <w:u w:val="single"/>
        </w:rPr>
        <w:t> </w:t>
      </w:r>
      <w:r w:rsidRPr="0060528B">
        <w:rPr>
          <w:noProof/>
          <w:color w:val="000000"/>
          <w:sz w:val="20"/>
          <w:u w:val="single"/>
        </w:rPr>
        <w:t> </w:t>
      </w:r>
      <w:r w:rsidRPr="0060528B">
        <w:rPr>
          <w:noProof/>
          <w:color w:val="000000"/>
          <w:sz w:val="20"/>
          <w:u w:val="single"/>
        </w:rPr>
        <w:t> </w:t>
      </w:r>
      <w:r w:rsidRPr="0060528B">
        <w:rPr>
          <w:noProof/>
          <w:color w:val="000000"/>
          <w:sz w:val="20"/>
          <w:u w:val="single"/>
        </w:rPr>
        <w:t> </w:t>
      </w:r>
      <w:r w:rsidRPr="0060528B">
        <w:rPr>
          <w:noProof/>
          <w:color w:val="000000"/>
          <w:sz w:val="20"/>
          <w:u w:val="single"/>
        </w:rPr>
        <w:t> </w:t>
      </w:r>
      <w:r w:rsidRPr="0060528B">
        <w:rPr>
          <w:color w:val="000000"/>
          <w:sz w:val="20"/>
          <w:u w:val="single"/>
        </w:rPr>
        <w:fldChar w:fldCharType="end"/>
      </w:r>
      <w:bookmarkEnd w:id="4"/>
    </w:p>
    <w:p w14:paraId="156A979E" w14:textId="4B10BB8A" w:rsidR="00485730" w:rsidRPr="00485730" w:rsidRDefault="0060528B" w:rsidP="00485730">
      <w:pPr>
        <w:numPr>
          <w:ilvl w:val="0"/>
          <w:numId w:val="109"/>
        </w:numPr>
        <w:rPr>
          <w:color w:val="000000"/>
          <w:sz w:val="20"/>
          <w:u w:val="single"/>
        </w:rPr>
      </w:pPr>
      <w:r w:rsidRPr="0060528B">
        <w:rPr>
          <w:color w:val="000000"/>
          <w:sz w:val="20"/>
          <w:u w:val="single"/>
        </w:rPr>
        <w:fldChar w:fldCharType="begin">
          <w:ffData>
            <w:name w:val="Text7"/>
            <w:enabled/>
            <w:calcOnExit w:val="0"/>
            <w:textInput/>
          </w:ffData>
        </w:fldChar>
      </w:r>
      <w:bookmarkStart w:id="5" w:name="Text7"/>
      <w:r w:rsidRPr="0060528B">
        <w:rPr>
          <w:color w:val="000000"/>
          <w:sz w:val="20"/>
          <w:u w:val="single"/>
        </w:rPr>
        <w:instrText xml:space="preserve"> FORMTEXT </w:instrText>
      </w:r>
      <w:r w:rsidRPr="0060528B">
        <w:rPr>
          <w:color w:val="000000"/>
          <w:sz w:val="20"/>
          <w:u w:val="single"/>
        </w:rPr>
      </w:r>
      <w:r w:rsidRPr="0060528B">
        <w:rPr>
          <w:color w:val="000000"/>
          <w:sz w:val="20"/>
          <w:u w:val="single"/>
        </w:rPr>
        <w:fldChar w:fldCharType="separate"/>
      </w:r>
      <w:r w:rsidRPr="0060528B">
        <w:rPr>
          <w:noProof/>
          <w:color w:val="000000"/>
          <w:sz w:val="20"/>
          <w:u w:val="single"/>
        </w:rPr>
        <w:t> </w:t>
      </w:r>
      <w:r w:rsidRPr="0060528B">
        <w:rPr>
          <w:noProof/>
          <w:color w:val="000000"/>
          <w:sz w:val="20"/>
          <w:u w:val="single"/>
        </w:rPr>
        <w:t> </w:t>
      </w:r>
      <w:r w:rsidRPr="0060528B">
        <w:rPr>
          <w:noProof/>
          <w:color w:val="000000"/>
          <w:sz w:val="20"/>
          <w:u w:val="single"/>
        </w:rPr>
        <w:t> </w:t>
      </w:r>
      <w:r w:rsidRPr="0060528B">
        <w:rPr>
          <w:noProof/>
          <w:color w:val="000000"/>
          <w:sz w:val="20"/>
          <w:u w:val="single"/>
        </w:rPr>
        <w:t> </w:t>
      </w:r>
      <w:r w:rsidRPr="0060528B">
        <w:rPr>
          <w:noProof/>
          <w:color w:val="000000"/>
          <w:sz w:val="20"/>
          <w:u w:val="single"/>
        </w:rPr>
        <w:t> </w:t>
      </w:r>
      <w:r w:rsidRPr="0060528B">
        <w:rPr>
          <w:color w:val="000000"/>
          <w:sz w:val="20"/>
          <w:u w:val="single"/>
        </w:rPr>
        <w:fldChar w:fldCharType="end"/>
      </w:r>
      <w:bookmarkEnd w:id="5"/>
    </w:p>
    <w:p w14:paraId="35474098" w14:textId="764F2442" w:rsidR="00485730" w:rsidRPr="00485730" w:rsidRDefault="0060528B" w:rsidP="00485730">
      <w:pPr>
        <w:numPr>
          <w:ilvl w:val="0"/>
          <w:numId w:val="109"/>
        </w:numPr>
        <w:rPr>
          <w:color w:val="000000"/>
          <w:sz w:val="20"/>
          <w:u w:val="single"/>
        </w:rPr>
      </w:pPr>
      <w:r w:rsidRPr="0060528B">
        <w:rPr>
          <w:color w:val="000000"/>
          <w:sz w:val="20"/>
          <w:u w:val="single"/>
        </w:rPr>
        <w:fldChar w:fldCharType="begin">
          <w:ffData>
            <w:name w:val="Text8"/>
            <w:enabled/>
            <w:calcOnExit w:val="0"/>
            <w:textInput/>
          </w:ffData>
        </w:fldChar>
      </w:r>
      <w:bookmarkStart w:id="6" w:name="Text8"/>
      <w:r w:rsidRPr="0060528B">
        <w:rPr>
          <w:color w:val="000000"/>
          <w:sz w:val="20"/>
          <w:u w:val="single"/>
        </w:rPr>
        <w:instrText xml:space="preserve"> FORMTEXT </w:instrText>
      </w:r>
      <w:r w:rsidRPr="0060528B">
        <w:rPr>
          <w:color w:val="000000"/>
          <w:sz w:val="20"/>
          <w:u w:val="single"/>
        </w:rPr>
      </w:r>
      <w:r w:rsidRPr="0060528B">
        <w:rPr>
          <w:color w:val="000000"/>
          <w:sz w:val="20"/>
          <w:u w:val="single"/>
        </w:rPr>
        <w:fldChar w:fldCharType="separate"/>
      </w:r>
      <w:r w:rsidRPr="0060528B">
        <w:rPr>
          <w:noProof/>
          <w:color w:val="000000"/>
          <w:sz w:val="20"/>
          <w:u w:val="single"/>
        </w:rPr>
        <w:t> </w:t>
      </w:r>
      <w:r w:rsidRPr="0060528B">
        <w:rPr>
          <w:noProof/>
          <w:color w:val="000000"/>
          <w:sz w:val="20"/>
          <w:u w:val="single"/>
        </w:rPr>
        <w:t> </w:t>
      </w:r>
      <w:r w:rsidRPr="0060528B">
        <w:rPr>
          <w:noProof/>
          <w:color w:val="000000"/>
          <w:sz w:val="20"/>
          <w:u w:val="single"/>
        </w:rPr>
        <w:t> </w:t>
      </w:r>
      <w:r w:rsidRPr="0060528B">
        <w:rPr>
          <w:noProof/>
          <w:color w:val="000000"/>
          <w:sz w:val="20"/>
          <w:u w:val="single"/>
        </w:rPr>
        <w:t> </w:t>
      </w:r>
      <w:r w:rsidRPr="0060528B">
        <w:rPr>
          <w:noProof/>
          <w:color w:val="000000"/>
          <w:sz w:val="20"/>
          <w:u w:val="single"/>
        </w:rPr>
        <w:t> </w:t>
      </w:r>
      <w:r w:rsidRPr="0060528B">
        <w:rPr>
          <w:color w:val="000000"/>
          <w:sz w:val="20"/>
          <w:u w:val="single"/>
        </w:rPr>
        <w:fldChar w:fldCharType="end"/>
      </w:r>
      <w:bookmarkEnd w:id="6"/>
    </w:p>
    <w:p w14:paraId="0985E9E7" w14:textId="77777777" w:rsidR="00485730" w:rsidRPr="00485730" w:rsidRDefault="00C330BC" w:rsidP="00485730">
      <w:pPr>
        <w:rPr>
          <w:szCs w:val="24"/>
        </w:rPr>
      </w:pPr>
      <w:r w:rsidRPr="00C330BC">
        <w:rPr>
          <w:noProof/>
          <w:szCs w:val="24"/>
        </w:rPr>
        <w:pict w14:anchorId="56BAE6F7">
          <v:rect id="_x0000_i1026" alt="" style="width:468pt;height:.05pt;mso-width-percent:0;mso-height-percent:0;mso-width-percent:0;mso-height-percent:0" o:hralign="center" o:hrstd="t" o:hr="t" fillcolor="#a0a0a0" stroked="f"/>
        </w:pict>
      </w:r>
    </w:p>
    <w:p w14:paraId="716AFEDC" w14:textId="77777777" w:rsidR="00485730" w:rsidRPr="00485730" w:rsidRDefault="00485730" w:rsidP="00485730">
      <w:pPr>
        <w:spacing w:before="100" w:beforeAutospacing="1" w:after="100" w:afterAutospacing="1"/>
        <w:rPr>
          <w:color w:val="000000"/>
          <w:sz w:val="20"/>
        </w:rPr>
      </w:pPr>
      <w:r w:rsidRPr="00485730">
        <w:rPr>
          <w:b/>
          <w:bCs/>
          <w:color w:val="000000"/>
          <w:sz w:val="20"/>
        </w:rPr>
        <w:t>Group Norms (PLC Norms):</w:t>
      </w:r>
    </w:p>
    <w:p w14:paraId="30C023C0" w14:textId="77777777" w:rsidR="00485730" w:rsidRPr="0060528B" w:rsidRDefault="00485730" w:rsidP="00485730">
      <w:pPr>
        <w:numPr>
          <w:ilvl w:val="0"/>
          <w:numId w:val="110"/>
        </w:numPr>
        <w:spacing w:before="100" w:beforeAutospacing="1" w:after="100" w:afterAutospacing="1"/>
        <w:rPr>
          <w:color w:val="000000"/>
          <w:sz w:val="20"/>
        </w:rPr>
      </w:pPr>
      <w:r w:rsidRPr="00485730">
        <w:rPr>
          <w:color w:val="000000"/>
          <w:sz w:val="20"/>
        </w:rPr>
        <w:t>Be on time and prepared.</w:t>
      </w:r>
    </w:p>
    <w:p w14:paraId="2E2E9960" w14:textId="457227BD" w:rsidR="0060528B" w:rsidRPr="00485730" w:rsidRDefault="0060528B" w:rsidP="00485730">
      <w:pPr>
        <w:numPr>
          <w:ilvl w:val="0"/>
          <w:numId w:val="110"/>
        </w:numPr>
        <w:spacing w:before="100" w:beforeAutospacing="1" w:after="100" w:afterAutospacing="1"/>
        <w:rPr>
          <w:color w:val="000000"/>
          <w:sz w:val="20"/>
        </w:rPr>
      </w:pPr>
      <w:r w:rsidRPr="0060528B">
        <w:rPr>
          <w:color w:val="000000"/>
          <w:sz w:val="20"/>
        </w:rPr>
        <w:t>Equal Voice</w:t>
      </w:r>
    </w:p>
    <w:p w14:paraId="562850E5" w14:textId="77777777" w:rsidR="00485730" w:rsidRPr="00485730" w:rsidRDefault="00485730" w:rsidP="00485730">
      <w:pPr>
        <w:numPr>
          <w:ilvl w:val="0"/>
          <w:numId w:val="110"/>
        </w:numPr>
        <w:spacing w:before="100" w:beforeAutospacing="1" w:after="100" w:afterAutospacing="1"/>
        <w:rPr>
          <w:color w:val="000000"/>
          <w:sz w:val="20"/>
        </w:rPr>
      </w:pPr>
      <w:r w:rsidRPr="00485730">
        <w:rPr>
          <w:color w:val="000000"/>
          <w:sz w:val="20"/>
        </w:rPr>
        <w:t>Respect everyone's perspective.</w:t>
      </w:r>
    </w:p>
    <w:p w14:paraId="63B43A5B" w14:textId="77777777" w:rsidR="00485730" w:rsidRPr="00485730" w:rsidRDefault="00485730" w:rsidP="00485730">
      <w:pPr>
        <w:numPr>
          <w:ilvl w:val="0"/>
          <w:numId w:val="110"/>
        </w:numPr>
        <w:spacing w:before="100" w:beforeAutospacing="1" w:after="100" w:afterAutospacing="1"/>
        <w:rPr>
          <w:color w:val="000000"/>
          <w:sz w:val="20"/>
        </w:rPr>
      </w:pPr>
      <w:r w:rsidRPr="00485730">
        <w:rPr>
          <w:color w:val="000000"/>
          <w:sz w:val="20"/>
        </w:rPr>
        <w:t>Maintain a positive and solutions-oriented attitude.</w:t>
      </w:r>
    </w:p>
    <w:p w14:paraId="142F94BF" w14:textId="77777777" w:rsidR="00485730" w:rsidRPr="00485730" w:rsidRDefault="00485730" w:rsidP="00485730">
      <w:pPr>
        <w:numPr>
          <w:ilvl w:val="0"/>
          <w:numId w:val="110"/>
        </w:numPr>
        <w:spacing w:before="100" w:beforeAutospacing="1" w:after="100" w:afterAutospacing="1"/>
        <w:rPr>
          <w:color w:val="000000"/>
          <w:sz w:val="20"/>
        </w:rPr>
      </w:pPr>
      <w:r w:rsidRPr="00485730">
        <w:rPr>
          <w:color w:val="000000"/>
          <w:sz w:val="20"/>
        </w:rPr>
        <w:t>Stay focused on the agenda.</w:t>
      </w:r>
    </w:p>
    <w:p w14:paraId="006A1525" w14:textId="77777777" w:rsidR="00485730" w:rsidRPr="00485730" w:rsidRDefault="00485730" w:rsidP="00485730">
      <w:pPr>
        <w:numPr>
          <w:ilvl w:val="0"/>
          <w:numId w:val="110"/>
        </w:numPr>
        <w:spacing w:before="100" w:beforeAutospacing="1" w:after="100" w:afterAutospacing="1"/>
        <w:rPr>
          <w:color w:val="000000"/>
          <w:sz w:val="20"/>
        </w:rPr>
      </w:pPr>
      <w:r w:rsidRPr="00485730">
        <w:rPr>
          <w:color w:val="000000"/>
          <w:sz w:val="20"/>
        </w:rPr>
        <w:t>Keep all discussions student-centered.</w:t>
      </w:r>
    </w:p>
    <w:p w14:paraId="22682CC1" w14:textId="2ED94079" w:rsidR="00485730" w:rsidRPr="00485730" w:rsidRDefault="00485730" w:rsidP="00485730">
      <w:pPr>
        <w:numPr>
          <w:ilvl w:val="0"/>
          <w:numId w:val="110"/>
        </w:numPr>
        <w:spacing w:before="100" w:beforeAutospacing="1" w:after="100" w:afterAutospacing="1"/>
        <w:rPr>
          <w:color w:val="000000"/>
          <w:sz w:val="20"/>
        </w:rPr>
      </w:pPr>
      <w:r w:rsidRPr="00485730">
        <w:rPr>
          <w:color w:val="000000"/>
          <w:sz w:val="20"/>
        </w:rPr>
        <w:t>Commit to confidentiality and professional trust.</w:t>
      </w:r>
    </w:p>
    <w:tbl>
      <w:tblPr>
        <w:tblW w:w="11295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116"/>
        <w:gridCol w:w="5179"/>
      </w:tblGrid>
      <w:tr w:rsidR="00485730" w:rsidRPr="00485730" w14:paraId="09AADFEA" w14:textId="77777777" w:rsidTr="0060528B">
        <w:trPr>
          <w:trHeight w:val="431"/>
          <w:tblHeader/>
          <w:tblCellSpacing w:w="15" w:type="dxa"/>
        </w:trPr>
        <w:tc>
          <w:tcPr>
            <w:tcW w:w="0" w:type="auto"/>
            <w:shd w:val="clear" w:color="auto" w:fill="000000" w:themeFill="text1"/>
            <w:vAlign w:val="center"/>
            <w:hideMark/>
          </w:tcPr>
          <w:p w14:paraId="1189AFD3" w14:textId="77777777" w:rsidR="00485730" w:rsidRPr="00485730" w:rsidRDefault="00485730" w:rsidP="00485730">
            <w:pPr>
              <w:jc w:val="center"/>
              <w:rPr>
                <w:b/>
                <w:bCs/>
                <w:szCs w:val="24"/>
              </w:rPr>
            </w:pPr>
            <w:r w:rsidRPr="00485730">
              <w:rPr>
                <w:b/>
                <w:bCs/>
                <w:szCs w:val="24"/>
              </w:rPr>
              <w:t>Print Name</w:t>
            </w:r>
          </w:p>
        </w:tc>
        <w:tc>
          <w:tcPr>
            <w:tcW w:w="0" w:type="auto"/>
            <w:shd w:val="clear" w:color="auto" w:fill="000000" w:themeFill="text1"/>
            <w:vAlign w:val="center"/>
            <w:hideMark/>
          </w:tcPr>
          <w:p w14:paraId="6A2ADE9B" w14:textId="77777777" w:rsidR="00485730" w:rsidRPr="00485730" w:rsidRDefault="00485730" w:rsidP="00485730">
            <w:pPr>
              <w:jc w:val="center"/>
              <w:rPr>
                <w:b/>
                <w:bCs/>
                <w:szCs w:val="24"/>
              </w:rPr>
            </w:pPr>
            <w:r w:rsidRPr="00485730">
              <w:rPr>
                <w:b/>
                <w:bCs/>
                <w:szCs w:val="24"/>
              </w:rPr>
              <w:t>Signature</w:t>
            </w:r>
          </w:p>
        </w:tc>
      </w:tr>
      <w:tr w:rsidR="00485730" w:rsidRPr="00485730" w14:paraId="1B80749D" w14:textId="77777777" w:rsidTr="0060528B">
        <w:trPr>
          <w:trHeight w:val="417"/>
          <w:tblCellSpacing w:w="15" w:type="dxa"/>
        </w:trPr>
        <w:tc>
          <w:tcPr>
            <w:tcW w:w="0" w:type="auto"/>
            <w:vAlign w:val="center"/>
            <w:hideMark/>
          </w:tcPr>
          <w:p w14:paraId="7B5CD44B" w14:textId="77777777" w:rsidR="00485730" w:rsidRPr="00485730" w:rsidRDefault="00485730" w:rsidP="00485730">
            <w:pPr>
              <w:rPr>
                <w:szCs w:val="24"/>
              </w:rPr>
            </w:pPr>
            <w:r w:rsidRPr="00485730">
              <w:rPr>
                <w:szCs w:val="24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14:paraId="33493B9B" w14:textId="77777777" w:rsidR="00485730" w:rsidRPr="00485730" w:rsidRDefault="00485730" w:rsidP="00485730">
            <w:pPr>
              <w:rPr>
                <w:szCs w:val="24"/>
              </w:rPr>
            </w:pPr>
          </w:p>
        </w:tc>
      </w:tr>
      <w:tr w:rsidR="00485730" w:rsidRPr="00485730" w14:paraId="26A2B402" w14:textId="77777777" w:rsidTr="0060528B">
        <w:trPr>
          <w:trHeight w:val="417"/>
          <w:tblCellSpacing w:w="15" w:type="dxa"/>
        </w:trPr>
        <w:tc>
          <w:tcPr>
            <w:tcW w:w="0" w:type="auto"/>
            <w:vAlign w:val="center"/>
            <w:hideMark/>
          </w:tcPr>
          <w:p w14:paraId="2A067391" w14:textId="77777777" w:rsidR="00485730" w:rsidRPr="00485730" w:rsidRDefault="00485730" w:rsidP="00485730">
            <w:pPr>
              <w:rPr>
                <w:szCs w:val="24"/>
              </w:rPr>
            </w:pPr>
            <w:r w:rsidRPr="00485730">
              <w:rPr>
                <w:szCs w:val="24"/>
              </w:rPr>
              <w:t>2.</w:t>
            </w:r>
          </w:p>
        </w:tc>
        <w:tc>
          <w:tcPr>
            <w:tcW w:w="0" w:type="auto"/>
            <w:vAlign w:val="center"/>
            <w:hideMark/>
          </w:tcPr>
          <w:p w14:paraId="548C54EC" w14:textId="77777777" w:rsidR="00485730" w:rsidRPr="00485730" w:rsidRDefault="00485730" w:rsidP="00485730">
            <w:pPr>
              <w:rPr>
                <w:szCs w:val="24"/>
              </w:rPr>
            </w:pPr>
          </w:p>
        </w:tc>
      </w:tr>
      <w:tr w:rsidR="00485730" w:rsidRPr="00485730" w14:paraId="6AF318FD" w14:textId="77777777" w:rsidTr="0060528B">
        <w:trPr>
          <w:trHeight w:val="417"/>
          <w:tblCellSpacing w:w="15" w:type="dxa"/>
        </w:trPr>
        <w:tc>
          <w:tcPr>
            <w:tcW w:w="0" w:type="auto"/>
            <w:vAlign w:val="center"/>
            <w:hideMark/>
          </w:tcPr>
          <w:p w14:paraId="4AE07523" w14:textId="77777777" w:rsidR="00485730" w:rsidRPr="00485730" w:rsidRDefault="00485730" w:rsidP="00485730">
            <w:pPr>
              <w:rPr>
                <w:szCs w:val="24"/>
              </w:rPr>
            </w:pPr>
            <w:r w:rsidRPr="00485730">
              <w:rPr>
                <w:szCs w:val="24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14:paraId="1FFA9356" w14:textId="77777777" w:rsidR="00485730" w:rsidRPr="00485730" w:rsidRDefault="00485730" w:rsidP="00485730">
            <w:pPr>
              <w:rPr>
                <w:szCs w:val="24"/>
              </w:rPr>
            </w:pPr>
          </w:p>
        </w:tc>
      </w:tr>
      <w:tr w:rsidR="00485730" w:rsidRPr="00485730" w14:paraId="324DFA01" w14:textId="77777777" w:rsidTr="0060528B">
        <w:trPr>
          <w:trHeight w:val="417"/>
          <w:tblCellSpacing w:w="15" w:type="dxa"/>
        </w:trPr>
        <w:tc>
          <w:tcPr>
            <w:tcW w:w="0" w:type="auto"/>
            <w:vAlign w:val="center"/>
            <w:hideMark/>
          </w:tcPr>
          <w:p w14:paraId="0B129E72" w14:textId="77777777" w:rsidR="00485730" w:rsidRPr="00485730" w:rsidRDefault="00485730" w:rsidP="00485730">
            <w:pPr>
              <w:rPr>
                <w:szCs w:val="24"/>
              </w:rPr>
            </w:pPr>
            <w:r w:rsidRPr="00485730">
              <w:rPr>
                <w:szCs w:val="24"/>
              </w:rPr>
              <w:t>4.</w:t>
            </w:r>
          </w:p>
        </w:tc>
        <w:tc>
          <w:tcPr>
            <w:tcW w:w="0" w:type="auto"/>
            <w:vAlign w:val="center"/>
            <w:hideMark/>
          </w:tcPr>
          <w:p w14:paraId="64552A8B" w14:textId="77777777" w:rsidR="00485730" w:rsidRPr="00485730" w:rsidRDefault="00485730" w:rsidP="00485730">
            <w:pPr>
              <w:rPr>
                <w:szCs w:val="24"/>
              </w:rPr>
            </w:pPr>
          </w:p>
        </w:tc>
      </w:tr>
      <w:tr w:rsidR="00485730" w:rsidRPr="00485730" w14:paraId="7DCC876F" w14:textId="77777777" w:rsidTr="0060528B">
        <w:trPr>
          <w:trHeight w:val="417"/>
          <w:tblCellSpacing w:w="15" w:type="dxa"/>
        </w:trPr>
        <w:tc>
          <w:tcPr>
            <w:tcW w:w="0" w:type="auto"/>
            <w:vAlign w:val="center"/>
            <w:hideMark/>
          </w:tcPr>
          <w:p w14:paraId="747CB43A" w14:textId="77777777" w:rsidR="00485730" w:rsidRPr="00485730" w:rsidRDefault="00485730" w:rsidP="00485730">
            <w:pPr>
              <w:rPr>
                <w:szCs w:val="24"/>
              </w:rPr>
            </w:pPr>
            <w:r w:rsidRPr="00485730">
              <w:rPr>
                <w:szCs w:val="24"/>
              </w:rPr>
              <w:t>5.</w:t>
            </w:r>
          </w:p>
        </w:tc>
        <w:tc>
          <w:tcPr>
            <w:tcW w:w="0" w:type="auto"/>
            <w:vAlign w:val="center"/>
            <w:hideMark/>
          </w:tcPr>
          <w:p w14:paraId="6F1B1A4A" w14:textId="77777777" w:rsidR="00485730" w:rsidRPr="00485730" w:rsidRDefault="00485730" w:rsidP="00485730">
            <w:pPr>
              <w:rPr>
                <w:szCs w:val="24"/>
              </w:rPr>
            </w:pPr>
          </w:p>
        </w:tc>
      </w:tr>
      <w:tr w:rsidR="00485730" w:rsidRPr="00485730" w14:paraId="41217E55" w14:textId="77777777" w:rsidTr="0060528B">
        <w:trPr>
          <w:trHeight w:val="417"/>
          <w:tblCellSpacing w:w="15" w:type="dxa"/>
        </w:trPr>
        <w:tc>
          <w:tcPr>
            <w:tcW w:w="0" w:type="auto"/>
            <w:vAlign w:val="center"/>
            <w:hideMark/>
          </w:tcPr>
          <w:p w14:paraId="2A74A596" w14:textId="77777777" w:rsidR="00485730" w:rsidRPr="00485730" w:rsidRDefault="00485730" w:rsidP="00485730">
            <w:pPr>
              <w:rPr>
                <w:szCs w:val="24"/>
              </w:rPr>
            </w:pPr>
            <w:r w:rsidRPr="00485730">
              <w:rPr>
                <w:szCs w:val="24"/>
              </w:rPr>
              <w:t>6.</w:t>
            </w:r>
          </w:p>
        </w:tc>
        <w:tc>
          <w:tcPr>
            <w:tcW w:w="0" w:type="auto"/>
            <w:vAlign w:val="center"/>
            <w:hideMark/>
          </w:tcPr>
          <w:p w14:paraId="5801337F" w14:textId="77777777" w:rsidR="00485730" w:rsidRPr="00485730" w:rsidRDefault="00485730" w:rsidP="00485730">
            <w:pPr>
              <w:rPr>
                <w:szCs w:val="24"/>
              </w:rPr>
            </w:pPr>
          </w:p>
        </w:tc>
      </w:tr>
      <w:tr w:rsidR="00485730" w:rsidRPr="00485730" w14:paraId="1FDAE246" w14:textId="77777777" w:rsidTr="0060528B">
        <w:trPr>
          <w:trHeight w:val="417"/>
          <w:tblCellSpacing w:w="15" w:type="dxa"/>
        </w:trPr>
        <w:tc>
          <w:tcPr>
            <w:tcW w:w="0" w:type="auto"/>
            <w:vAlign w:val="center"/>
            <w:hideMark/>
          </w:tcPr>
          <w:p w14:paraId="3CF84BA3" w14:textId="77777777" w:rsidR="00485730" w:rsidRPr="00485730" w:rsidRDefault="00485730" w:rsidP="00485730">
            <w:pPr>
              <w:rPr>
                <w:szCs w:val="24"/>
              </w:rPr>
            </w:pPr>
            <w:r w:rsidRPr="00485730">
              <w:rPr>
                <w:szCs w:val="24"/>
              </w:rPr>
              <w:t>7.</w:t>
            </w:r>
          </w:p>
        </w:tc>
        <w:tc>
          <w:tcPr>
            <w:tcW w:w="0" w:type="auto"/>
            <w:vAlign w:val="center"/>
            <w:hideMark/>
          </w:tcPr>
          <w:p w14:paraId="1C7A6E01" w14:textId="77777777" w:rsidR="00485730" w:rsidRPr="00485730" w:rsidRDefault="00485730" w:rsidP="00485730">
            <w:pPr>
              <w:rPr>
                <w:szCs w:val="24"/>
              </w:rPr>
            </w:pPr>
          </w:p>
        </w:tc>
      </w:tr>
      <w:tr w:rsidR="00485730" w:rsidRPr="00485730" w14:paraId="755D54AD" w14:textId="77777777" w:rsidTr="0060528B">
        <w:trPr>
          <w:trHeight w:val="417"/>
          <w:tblCellSpacing w:w="15" w:type="dxa"/>
        </w:trPr>
        <w:tc>
          <w:tcPr>
            <w:tcW w:w="0" w:type="auto"/>
            <w:vAlign w:val="center"/>
            <w:hideMark/>
          </w:tcPr>
          <w:p w14:paraId="2B275CF7" w14:textId="77777777" w:rsidR="00485730" w:rsidRPr="00485730" w:rsidRDefault="00485730" w:rsidP="00485730">
            <w:pPr>
              <w:rPr>
                <w:szCs w:val="24"/>
              </w:rPr>
            </w:pPr>
            <w:r w:rsidRPr="00485730">
              <w:rPr>
                <w:szCs w:val="24"/>
              </w:rPr>
              <w:t>8.</w:t>
            </w:r>
          </w:p>
        </w:tc>
        <w:tc>
          <w:tcPr>
            <w:tcW w:w="0" w:type="auto"/>
            <w:vAlign w:val="center"/>
            <w:hideMark/>
          </w:tcPr>
          <w:p w14:paraId="202638CA" w14:textId="77777777" w:rsidR="00485730" w:rsidRPr="00485730" w:rsidRDefault="00485730" w:rsidP="00485730">
            <w:pPr>
              <w:rPr>
                <w:szCs w:val="24"/>
              </w:rPr>
            </w:pPr>
          </w:p>
        </w:tc>
      </w:tr>
      <w:tr w:rsidR="00485730" w:rsidRPr="00485730" w14:paraId="25B68A1C" w14:textId="77777777" w:rsidTr="0060528B">
        <w:trPr>
          <w:trHeight w:val="417"/>
          <w:tblCellSpacing w:w="15" w:type="dxa"/>
        </w:trPr>
        <w:tc>
          <w:tcPr>
            <w:tcW w:w="0" w:type="auto"/>
            <w:vAlign w:val="center"/>
            <w:hideMark/>
          </w:tcPr>
          <w:p w14:paraId="18867300" w14:textId="77777777" w:rsidR="00485730" w:rsidRPr="00485730" w:rsidRDefault="00485730" w:rsidP="00485730">
            <w:pPr>
              <w:rPr>
                <w:szCs w:val="24"/>
              </w:rPr>
            </w:pPr>
            <w:r w:rsidRPr="00485730">
              <w:rPr>
                <w:szCs w:val="24"/>
              </w:rPr>
              <w:t>9.</w:t>
            </w:r>
          </w:p>
        </w:tc>
        <w:tc>
          <w:tcPr>
            <w:tcW w:w="0" w:type="auto"/>
            <w:vAlign w:val="center"/>
            <w:hideMark/>
          </w:tcPr>
          <w:p w14:paraId="78F68E1B" w14:textId="77777777" w:rsidR="00485730" w:rsidRPr="00485730" w:rsidRDefault="00485730" w:rsidP="00485730">
            <w:pPr>
              <w:rPr>
                <w:szCs w:val="24"/>
              </w:rPr>
            </w:pPr>
          </w:p>
        </w:tc>
      </w:tr>
    </w:tbl>
    <w:p w14:paraId="36B10858" w14:textId="1320956F" w:rsidR="00897025" w:rsidRPr="0060528B" w:rsidRDefault="00C330BC" w:rsidP="00897025">
      <w:pPr>
        <w:rPr>
          <w:szCs w:val="24"/>
        </w:rPr>
      </w:pPr>
      <w:r w:rsidRPr="00C330BC">
        <w:rPr>
          <w:noProof/>
          <w:szCs w:val="24"/>
        </w:rPr>
        <w:pict w14:anchorId="11DCAEBD"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sectPr w:rsidR="00897025" w:rsidRPr="0060528B" w:rsidSect="00523246">
      <w:pgSz w:w="12226" w:h="15840"/>
      <w:pgMar w:top="720" w:right="432" w:bottom="806" w:left="432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G Times">
    <w:panose1 w:val="020B0604020202020204"/>
    <w:charset w:val="00"/>
    <w:family w:val="roman"/>
    <w:pitch w:val="variable"/>
    <w:sig w:usb0="00000007" w:usb1="00000000" w:usb2="00000000" w:usb3="00000000" w:csb0="00000093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F716BA7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88"/>
    <w:multiLevelType w:val="singleLevel"/>
    <w:tmpl w:val="8286BEF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004D3C0D"/>
    <w:multiLevelType w:val="multilevel"/>
    <w:tmpl w:val="DD2A25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09D329D"/>
    <w:multiLevelType w:val="hybridMultilevel"/>
    <w:tmpl w:val="BEB00A24"/>
    <w:lvl w:ilvl="0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4" w15:restartNumberingAfterBreak="0">
    <w:nsid w:val="024663F0"/>
    <w:multiLevelType w:val="multilevel"/>
    <w:tmpl w:val="829280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2F76B1A"/>
    <w:multiLevelType w:val="multilevel"/>
    <w:tmpl w:val="0E82F9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AF7079"/>
    <w:multiLevelType w:val="hybridMultilevel"/>
    <w:tmpl w:val="8F54154C"/>
    <w:lvl w:ilvl="0" w:tplc="ED465966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4B7198C"/>
    <w:multiLevelType w:val="hybridMultilevel"/>
    <w:tmpl w:val="1F56AB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4DF21AC"/>
    <w:multiLevelType w:val="multilevel"/>
    <w:tmpl w:val="1DE2B778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06C13A97"/>
    <w:multiLevelType w:val="multilevel"/>
    <w:tmpl w:val="C13CA650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079C1C8D"/>
    <w:multiLevelType w:val="hybridMultilevel"/>
    <w:tmpl w:val="FD5C47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80566F9"/>
    <w:multiLevelType w:val="multilevel"/>
    <w:tmpl w:val="4828AEEE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095243A2"/>
    <w:multiLevelType w:val="multilevel"/>
    <w:tmpl w:val="9F1472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0C8F6C73"/>
    <w:multiLevelType w:val="multilevel"/>
    <w:tmpl w:val="68DC2F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0D1E7029"/>
    <w:multiLevelType w:val="multilevel"/>
    <w:tmpl w:val="6AF807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0FC8217A"/>
    <w:multiLevelType w:val="hybridMultilevel"/>
    <w:tmpl w:val="00F4F0BC"/>
    <w:lvl w:ilvl="0" w:tplc="0409000F">
      <w:start w:val="1"/>
      <w:numFmt w:val="decimal"/>
      <w:lvlText w:val="%1."/>
      <w:lvlJc w:val="left"/>
      <w:pPr>
        <w:ind w:left="3240" w:hanging="360"/>
      </w:pPr>
    </w:lvl>
    <w:lvl w:ilvl="1" w:tplc="04090019">
      <w:start w:val="1"/>
      <w:numFmt w:val="lowerLetter"/>
      <w:lvlText w:val="%2."/>
      <w:lvlJc w:val="left"/>
      <w:pPr>
        <w:ind w:left="3960" w:hanging="360"/>
      </w:pPr>
    </w:lvl>
    <w:lvl w:ilvl="2" w:tplc="0409001B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16" w15:restartNumberingAfterBreak="0">
    <w:nsid w:val="11094C36"/>
    <w:multiLevelType w:val="multilevel"/>
    <w:tmpl w:val="FF2AA9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15713D59"/>
    <w:multiLevelType w:val="hybridMultilevel"/>
    <w:tmpl w:val="974A59A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176B16E5"/>
    <w:multiLevelType w:val="multilevel"/>
    <w:tmpl w:val="241254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190A4601"/>
    <w:multiLevelType w:val="multilevel"/>
    <w:tmpl w:val="AD0A0C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1C577757"/>
    <w:multiLevelType w:val="multilevel"/>
    <w:tmpl w:val="3EDA8AC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1C604775"/>
    <w:multiLevelType w:val="hybridMultilevel"/>
    <w:tmpl w:val="599646E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2" w15:restartNumberingAfterBreak="0">
    <w:nsid w:val="1CBB60FA"/>
    <w:multiLevelType w:val="hybridMultilevel"/>
    <w:tmpl w:val="E5163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1CF81404"/>
    <w:multiLevelType w:val="multilevel"/>
    <w:tmpl w:val="22FA42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1E8D50EB"/>
    <w:multiLevelType w:val="hybridMultilevel"/>
    <w:tmpl w:val="376A34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1F000351"/>
    <w:multiLevelType w:val="hybridMultilevel"/>
    <w:tmpl w:val="E59068A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1FD57204"/>
    <w:multiLevelType w:val="hybridMultilevel"/>
    <w:tmpl w:val="84A0688A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2012788F"/>
    <w:multiLevelType w:val="hybridMultilevel"/>
    <w:tmpl w:val="D45C7E4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20796AFE"/>
    <w:multiLevelType w:val="multilevel"/>
    <w:tmpl w:val="CD1675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249110BF"/>
    <w:multiLevelType w:val="hybridMultilevel"/>
    <w:tmpl w:val="547C8F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264E36B9"/>
    <w:multiLevelType w:val="hybridMultilevel"/>
    <w:tmpl w:val="875E934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27897AB6"/>
    <w:multiLevelType w:val="hybridMultilevel"/>
    <w:tmpl w:val="CCEE756A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285A4E55"/>
    <w:multiLevelType w:val="multilevel"/>
    <w:tmpl w:val="C19ABC56"/>
    <w:lvl w:ilvl="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291C52AA"/>
    <w:multiLevelType w:val="singleLevel"/>
    <w:tmpl w:val="03ECC8C4"/>
    <w:lvl w:ilvl="0">
      <w:start w:val="4"/>
      <w:numFmt w:val="decimal"/>
      <w:lvlText w:val="%1."/>
      <w:legacy w:legacy="1" w:legacySpace="0" w:legacyIndent="360"/>
      <w:lvlJc w:val="left"/>
      <w:pPr>
        <w:ind w:left="360" w:hanging="360"/>
      </w:pPr>
    </w:lvl>
  </w:abstractNum>
  <w:abstractNum w:abstractNumId="34" w15:restartNumberingAfterBreak="0">
    <w:nsid w:val="2B023950"/>
    <w:multiLevelType w:val="hybridMultilevel"/>
    <w:tmpl w:val="B77C80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2B562F18"/>
    <w:multiLevelType w:val="multilevel"/>
    <w:tmpl w:val="C214F7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2BDD7248"/>
    <w:multiLevelType w:val="hybridMultilevel"/>
    <w:tmpl w:val="C59440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2D031500"/>
    <w:multiLevelType w:val="multilevel"/>
    <w:tmpl w:val="879AA7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2D06058E"/>
    <w:multiLevelType w:val="multilevel"/>
    <w:tmpl w:val="A9629F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2D59633D"/>
    <w:multiLevelType w:val="multilevel"/>
    <w:tmpl w:val="B6B23E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2D8E60CE"/>
    <w:multiLevelType w:val="multilevel"/>
    <w:tmpl w:val="F18C47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2E146876"/>
    <w:multiLevelType w:val="multilevel"/>
    <w:tmpl w:val="77A21F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2" w15:restartNumberingAfterBreak="0">
    <w:nsid w:val="2F197DF1"/>
    <w:multiLevelType w:val="multilevel"/>
    <w:tmpl w:val="C62C0F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30FF68C4"/>
    <w:multiLevelType w:val="multilevel"/>
    <w:tmpl w:val="031202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320700BA"/>
    <w:multiLevelType w:val="multilevel"/>
    <w:tmpl w:val="1E88BC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323F5732"/>
    <w:multiLevelType w:val="hybridMultilevel"/>
    <w:tmpl w:val="BBF2BE2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333A0482"/>
    <w:multiLevelType w:val="multilevel"/>
    <w:tmpl w:val="3946C0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33C97493"/>
    <w:multiLevelType w:val="multilevel"/>
    <w:tmpl w:val="0BFC45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358443BA"/>
    <w:multiLevelType w:val="multilevel"/>
    <w:tmpl w:val="023C2A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35AD7526"/>
    <w:multiLevelType w:val="multilevel"/>
    <w:tmpl w:val="E8523F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364F43FA"/>
    <w:multiLevelType w:val="multilevel"/>
    <w:tmpl w:val="32C068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390E0806"/>
    <w:multiLevelType w:val="hybridMultilevel"/>
    <w:tmpl w:val="E99E06D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39A11DAE"/>
    <w:multiLevelType w:val="multilevel"/>
    <w:tmpl w:val="847600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3A1C7ED4"/>
    <w:multiLevelType w:val="multilevel"/>
    <w:tmpl w:val="B8C051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3A700A01"/>
    <w:multiLevelType w:val="multilevel"/>
    <w:tmpl w:val="10C6F40E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3A7E3AA0"/>
    <w:multiLevelType w:val="hybridMultilevel"/>
    <w:tmpl w:val="740EA96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3AA46BFE"/>
    <w:multiLevelType w:val="hybridMultilevel"/>
    <w:tmpl w:val="7940280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3C554AB3"/>
    <w:multiLevelType w:val="multilevel"/>
    <w:tmpl w:val="F5C2A4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3EC66E3D"/>
    <w:multiLevelType w:val="multilevel"/>
    <w:tmpl w:val="AFCA68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419D6752"/>
    <w:multiLevelType w:val="multilevel"/>
    <w:tmpl w:val="3300E0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41B91201"/>
    <w:multiLevelType w:val="hybridMultilevel"/>
    <w:tmpl w:val="0A280FCC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61" w15:restartNumberingAfterBreak="0">
    <w:nsid w:val="42C3066C"/>
    <w:multiLevelType w:val="hybridMultilevel"/>
    <w:tmpl w:val="F72CF1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2" w15:restartNumberingAfterBreak="0">
    <w:nsid w:val="44815C89"/>
    <w:multiLevelType w:val="multilevel"/>
    <w:tmpl w:val="60366C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44C8716E"/>
    <w:multiLevelType w:val="hybridMultilevel"/>
    <w:tmpl w:val="9FA63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44EB4149"/>
    <w:multiLevelType w:val="multilevel"/>
    <w:tmpl w:val="AEBCE3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470F581B"/>
    <w:multiLevelType w:val="hybridMultilevel"/>
    <w:tmpl w:val="953A71A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6" w15:restartNumberingAfterBreak="0">
    <w:nsid w:val="482E4C72"/>
    <w:multiLevelType w:val="singleLevel"/>
    <w:tmpl w:val="F7C29066"/>
    <w:lvl w:ilvl="0">
      <w:start w:val="1"/>
      <w:numFmt w:val="decimal"/>
      <w:lvlText w:val="%1."/>
      <w:legacy w:legacy="1" w:legacySpace="0" w:legacyIndent="360"/>
      <w:lvlJc w:val="left"/>
      <w:pPr>
        <w:ind w:left="360" w:hanging="360"/>
      </w:pPr>
    </w:lvl>
  </w:abstractNum>
  <w:abstractNum w:abstractNumId="67" w15:restartNumberingAfterBreak="0">
    <w:nsid w:val="4A3402EC"/>
    <w:multiLevelType w:val="hybridMultilevel"/>
    <w:tmpl w:val="0DF83314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4CC56832"/>
    <w:multiLevelType w:val="hybridMultilevel"/>
    <w:tmpl w:val="6068E982"/>
    <w:lvl w:ilvl="0" w:tplc="A73C12C8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C672BB22">
      <w:start w:val="3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Courier New" w:eastAsia="Times New Roman" w:hAnsi="Courier New" w:cs="Courier New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9" w15:restartNumberingAfterBreak="0">
    <w:nsid w:val="4F757AB0"/>
    <w:multiLevelType w:val="hybridMultilevel"/>
    <w:tmpl w:val="2564FB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4F885709"/>
    <w:multiLevelType w:val="multilevel"/>
    <w:tmpl w:val="69C06E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51D35ECD"/>
    <w:multiLevelType w:val="multilevel"/>
    <w:tmpl w:val="3CE20B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538B4E23"/>
    <w:multiLevelType w:val="hybridMultilevel"/>
    <w:tmpl w:val="8E7CA7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3" w15:restartNumberingAfterBreak="0">
    <w:nsid w:val="54737DB0"/>
    <w:multiLevelType w:val="singleLevel"/>
    <w:tmpl w:val="F7C29066"/>
    <w:lvl w:ilvl="0">
      <w:start w:val="4"/>
      <w:numFmt w:val="decimal"/>
      <w:lvlText w:val="%1."/>
      <w:legacy w:legacy="1" w:legacySpace="120" w:legacyIndent="360"/>
      <w:lvlJc w:val="left"/>
      <w:pPr>
        <w:ind w:left="360" w:hanging="360"/>
      </w:pPr>
    </w:lvl>
  </w:abstractNum>
  <w:abstractNum w:abstractNumId="74" w15:restartNumberingAfterBreak="0">
    <w:nsid w:val="56F00BAB"/>
    <w:multiLevelType w:val="multilevel"/>
    <w:tmpl w:val="AC36FE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 w15:restartNumberingAfterBreak="0">
    <w:nsid w:val="58254357"/>
    <w:multiLevelType w:val="hybridMultilevel"/>
    <w:tmpl w:val="4BD458A2"/>
    <w:lvl w:ilvl="0" w:tplc="04090003">
      <w:start w:val="1"/>
      <w:numFmt w:val="bullet"/>
      <w:lvlText w:val="o"/>
      <w:lvlJc w:val="left"/>
      <w:pPr>
        <w:ind w:left="828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548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</w:abstractNum>
  <w:abstractNum w:abstractNumId="76" w15:restartNumberingAfterBreak="0">
    <w:nsid w:val="5912545C"/>
    <w:multiLevelType w:val="hybridMultilevel"/>
    <w:tmpl w:val="7376E30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595D0DA7"/>
    <w:multiLevelType w:val="multilevel"/>
    <w:tmpl w:val="D66C7D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 w15:restartNumberingAfterBreak="0">
    <w:nsid w:val="59D9270E"/>
    <w:multiLevelType w:val="multilevel"/>
    <w:tmpl w:val="F47269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 w15:restartNumberingAfterBreak="0">
    <w:nsid w:val="5A7344C7"/>
    <w:multiLevelType w:val="multilevel"/>
    <w:tmpl w:val="923A32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" w15:restartNumberingAfterBreak="0">
    <w:nsid w:val="5AA66C32"/>
    <w:multiLevelType w:val="hybridMultilevel"/>
    <w:tmpl w:val="11C03858"/>
    <w:lvl w:ilvl="0" w:tplc="04090007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81" w15:restartNumberingAfterBreak="0">
    <w:nsid w:val="5B3678BA"/>
    <w:multiLevelType w:val="hybridMultilevel"/>
    <w:tmpl w:val="981E4C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5B936D7A"/>
    <w:multiLevelType w:val="multilevel"/>
    <w:tmpl w:val="499407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" w15:restartNumberingAfterBreak="0">
    <w:nsid w:val="5C2969A4"/>
    <w:multiLevelType w:val="multilevel"/>
    <w:tmpl w:val="2E327A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" w15:restartNumberingAfterBreak="0">
    <w:nsid w:val="5C6A20B4"/>
    <w:multiLevelType w:val="multilevel"/>
    <w:tmpl w:val="B4C46EAC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" w15:restartNumberingAfterBreak="0">
    <w:nsid w:val="5ED427E6"/>
    <w:multiLevelType w:val="multilevel"/>
    <w:tmpl w:val="DBF856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" w15:restartNumberingAfterBreak="0">
    <w:nsid w:val="602A63D3"/>
    <w:multiLevelType w:val="multilevel"/>
    <w:tmpl w:val="B0E833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" w15:restartNumberingAfterBreak="0">
    <w:nsid w:val="60B55DB2"/>
    <w:multiLevelType w:val="multilevel"/>
    <w:tmpl w:val="8F0A0E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60FB429E"/>
    <w:multiLevelType w:val="multilevel"/>
    <w:tmpl w:val="DE2CF4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61152A42"/>
    <w:multiLevelType w:val="multilevel"/>
    <w:tmpl w:val="A7B2E0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618503C0"/>
    <w:multiLevelType w:val="multilevel"/>
    <w:tmpl w:val="3B34B2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" w15:restartNumberingAfterBreak="0">
    <w:nsid w:val="62744220"/>
    <w:multiLevelType w:val="multilevel"/>
    <w:tmpl w:val="250A53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" w15:restartNumberingAfterBreak="0">
    <w:nsid w:val="669241CC"/>
    <w:multiLevelType w:val="hybridMultilevel"/>
    <w:tmpl w:val="F6E6734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3" w15:restartNumberingAfterBreak="0">
    <w:nsid w:val="67CA7F77"/>
    <w:multiLevelType w:val="multilevel"/>
    <w:tmpl w:val="AA38BD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" w15:restartNumberingAfterBreak="0">
    <w:nsid w:val="68066E51"/>
    <w:multiLevelType w:val="multilevel"/>
    <w:tmpl w:val="E70AFB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" w15:restartNumberingAfterBreak="0">
    <w:nsid w:val="6AB45BBE"/>
    <w:multiLevelType w:val="hybridMultilevel"/>
    <w:tmpl w:val="E6C2253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729C2692"/>
    <w:multiLevelType w:val="hybridMultilevel"/>
    <w:tmpl w:val="E60285B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7" w15:restartNumberingAfterBreak="0">
    <w:nsid w:val="72A97F4C"/>
    <w:multiLevelType w:val="hybridMultilevel"/>
    <w:tmpl w:val="D6424F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8" w15:restartNumberingAfterBreak="0">
    <w:nsid w:val="75551997"/>
    <w:multiLevelType w:val="multilevel"/>
    <w:tmpl w:val="D376CC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" w15:restartNumberingAfterBreak="0">
    <w:nsid w:val="760602C9"/>
    <w:multiLevelType w:val="hybridMultilevel"/>
    <w:tmpl w:val="494C7B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77764754"/>
    <w:multiLevelType w:val="singleLevel"/>
    <w:tmpl w:val="26BEA88C"/>
    <w:lvl w:ilvl="0">
      <w:start w:val="1"/>
      <w:numFmt w:val="decimal"/>
      <w:lvlText w:val="%1."/>
      <w:legacy w:legacy="1" w:legacySpace="0" w:legacyIndent="720"/>
      <w:lvlJc w:val="left"/>
      <w:pPr>
        <w:ind w:left="720" w:hanging="720"/>
      </w:pPr>
    </w:lvl>
  </w:abstractNum>
  <w:abstractNum w:abstractNumId="101" w15:restartNumberingAfterBreak="0">
    <w:nsid w:val="77B36EF4"/>
    <w:multiLevelType w:val="hybridMultilevel"/>
    <w:tmpl w:val="C16AAC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782576C9"/>
    <w:multiLevelType w:val="multilevel"/>
    <w:tmpl w:val="8BCED5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3" w15:restartNumberingAfterBreak="0">
    <w:nsid w:val="786A4642"/>
    <w:multiLevelType w:val="hybridMultilevel"/>
    <w:tmpl w:val="0E94B8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4" w15:restartNumberingAfterBreak="0">
    <w:nsid w:val="79D406BE"/>
    <w:multiLevelType w:val="multilevel"/>
    <w:tmpl w:val="9006A4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7C3A1176"/>
    <w:multiLevelType w:val="hybridMultilevel"/>
    <w:tmpl w:val="180E2FB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6" w15:restartNumberingAfterBreak="0">
    <w:nsid w:val="7C5D5D68"/>
    <w:multiLevelType w:val="multilevel"/>
    <w:tmpl w:val="60CCCA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7" w15:restartNumberingAfterBreak="0">
    <w:nsid w:val="7D435801"/>
    <w:multiLevelType w:val="multilevel"/>
    <w:tmpl w:val="C8EC95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7D8B0FD8"/>
    <w:multiLevelType w:val="multilevel"/>
    <w:tmpl w:val="070811D6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9" w15:restartNumberingAfterBreak="0">
    <w:nsid w:val="7D9058B4"/>
    <w:multiLevelType w:val="hybridMultilevel"/>
    <w:tmpl w:val="68F84A28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0" w15:restartNumberingAfterBreak="0">
    <w:nsid w:val="7E0C58ED"/>
    <w:multiLevelType w:val="multilevel"/>
    <w:tmpl w:val="8E6097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48366378">
    <w:abstractNumId w:val="68"/>
  </w:num>
  <w:num w:numId="2" w16cid:durableId="50538370">
    <w:abstractNumId w:val="96"/>
  </w:num>
  <w:num w:numId="3" w16cid:durableId="1648048991">
    <w:abstractNumId w:val="80"/>
  </w:num>
  <w:num w:numId="4" w16cid:durableId="565188449">
    <w:abstractNumId w:val="55"/>
  </w:num>
  <w:num w:numId="5" w16cid:durableId="862653">
    <w:abstractNumId w:val="76"/>
  </w:num>
  <w:num w:numId="6" w16cid:durableId="687608524">
    <w:abstractNumId w:val="105"/>
  </w:num>
  <w:num w:numId="7" w16cid:durableId="1363019615">
    <w:abstractNumId w:val="25"/>
  </w:num>
  <w:num w:numId="8" w16cid:durableId="256983011">
    <w:abstractNumId w:val="31"/>
  </w:num>
  <w:num w:numId="9" w16cid:durableId="1446923241">
    <w:abstractNumId w:val="73"/>
  </w:num>
  <w:num w:numId="10" w16cid:durableId="879171515">
    <w:abstractNumId w:val="33"/>
  </w:num>
  <w:num w:numId="11" w16cid:durableId="1043016659">
    <w:abstractNumId w:val="66"/>
  </w:num>
  <w:num w:numId="12" w16cid:durableId="19011271">
    <w:abstractNumId w:val="100"/>
  </w:num>
  <w:num w:numId="13" w16cid:durableId="1964457661">
    <w:abstractNumId w:val="95"/>
  </w:num>
  <w:num w:numId="14" w16cid:durableId="1662270387">
    <w:abstractNumId w:val="92"/>
  </w:num>
  <w:num w:numId="15" w16cid:durableId="573667691">
    <w:abstractNumId w:val="27"/>
  </w:num>
  <w:num w:numId="16" w16cid:durableId="1935671568">
    <w:abstractNumId w:val="36"/>
  </w:num>
  <w:num w:numId="17" w16cid:durableId="1901207439">
    <w:abstractNumId w:val="81"/>
  </w:num>
  <w:num w:numId="18" w16cid:durableId="1025135931">
    <w:abstractNumId w:val="72"/>
  </w:num>
  <w:num w:numId="19" w16cid:durableId="2039501429">
    <w:abstractNumId w:val="29"/>
  </w:num>
  <w:num w:numId="20" w16cid:durableId="117186435">
    <w:abstractNumId w:val="103"/>
  </w:num>
  <w:num w:numId="21" w16cid:durableId="1331520990">
    <w:abstractNumId w:val="7"/>
  </w:num>
  <w:num w:numId="22" w16cid:durableId="1298876417">
    <w:abstractNumId w:val="15"/>
  </w:num>
  <w:num w:numId="23" w16cid:durableId="1336226124">
    <w:abstractNumId w:val="10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355692472">
    <w:abstractNumId w:val="5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276476416">
    <w:abstractNumId w:val="97"/>
  </w:num>
  <w:num w:numId="26" w16cid:durableId="8679652">
    <w:abstractNumId w:val="45"/>
  </w:num>
  <w:num w:numId="27" w16cid:durableId="508956088">
    <w:abstractNumId w:val="30"/>
  </w:num>
  <w:num w:numId="28" w16cid:durableId="821699220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426538140">
    <w:abstractNumId w:val="26"/>
  </w:num>
  <w:num w:numId="30" w16cid:durableId="1155562132">
    <w:abstractNumId w:val="69"/>
  </w:num>
  <w:num w:numId="31" w16cid:durableId="1268735675">
    <w:abstractNumId w:val="63"/>
  </w:num>
  <w:num w:numId="32" w16cid:durableId="509612162">
    <w:abstractNumId w:val="65"/>
  </w:num>
  <w:num w:numId="33" w16cid:durableId="1198465175">
    <w:abstractNumId w:val="22"/>
  </w:num>
  <w:num w:numId="34" w16cid:durableId="61879082">
    <w:abstractNumId w:val="3"/>
  </w:num>
  <w:num w:numId="35" w16cid:durableId="356666048">
    <w:abstractNumId w:val="51"/>
  </w:num>
  <w:num w:numId="36" w16cid:durableId="909313463">
    <w:abstractNumId w:val="6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168400527">
    <w:abstractNumId w:val="3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223832894">
    <w:abstractNumId w:val="0"/>
  </w:num>
  <w:num w:numId="39" w16cid:durableId="637418588">
    <w:abstractNumId w:val="41"/>
  </w:num>
  <w:num w:numId="40" w16cid:durableId="20018695">
    <w:abstractNumId w:val="24"/>
  </w:num>
  <w:num w:numId="41" w16cid:durableId="1249583091">
    <w:abstractNumId w:val="61"/>
  </w:num>
  <w:num w:numId="42" w16cid:durableId="1861040994">
    <w:abstractNumId w:val="101"/>
  </w:num>
  <w:num w:numId="43" w16cid:durableId="1905408807">
    <w:abstractNumId w:val="10"/>
  </w:num>
  <w:num w:numId="44" w16cid:durableId="1961497791">
    <w:abstractNumId w:val="60"/>
  </w:num>
  <w:num w:numId="45" w16cid:durableId="236978611">
    <w:abstractNumId w:val="99"/>
  </w:num>
  <w:num w:numId="46" w16cid:durableId="1767727001">
    <w:abstractNumId w:val="75"/>
  </w:num>
  <w:num w:numId="47" w16cid:durableId="2009090663">
    <w:abstractNumId w:val="59"/>
  </w:num>
  <w:num w:numId="48" w16cid:durableId="1233541935">
    <w:abstractNumId w:val="32"/>
  </w:num>
  <w:num w:numId="49" w16cid:durableId="1258517909">
    <w:abstractNumId w:val="21"/>
  </w:num>
  <w:num w:numId="50" w16cid:durableId="121075739">
    <w:abstractNumId w:val="6"/>
  </w:num>
  <w:num w:numId="51" w16cid:durableId="1550416111">
    <w:abstractNumId w:val="13"/>
  </w:num>
  <w:num w:numId="52" w16cid:durableId="1957829903">
    <w:abstractNumId w:val="52"/>
  </w:num>
  <w:num w:numId="53" w16cid:durableId="1119685321">
    <w:abstractNumId w:val="102"/>
  </w:num>
  <w:num w:numId="54" w16cid:durableId="17391834">
    <w:abstractNumId w:val="35"/>
  </w:num>
  <w:num w:numId="55" w16cid:durableId="491022063">
    <w:abstractNumId w:val="93"/>
  </w:num>
  <w:num w:numId="56" w16cid:durableId="806779004">
    <w:abstractNumId w:val="50"/>
  </w:num>
  <w:num w:numId="57" w16cid:durableId="1478305334">
    <w:abstractNumId w:val="14"/>
  </w:num>
  <w:num w:numId="58" w16cid:durableId="1548375824">
    <w:abstractNumId w:val="38"/>
  </w:num>
  <w:num w:numId="59" w16cid:durableId="450519975">
    <w:abstractNumId w:val="82"/>
  </w:num>
  <w:num w:numId="60" w16cid:durableId="1035152808">
    <w:abstractNumId w:val="77"/>
  </w:num>
  <w:num w:numId="61" w16cid:durableId="1146431516">
    <w:abstractNumId w:val="43"/>
  </w:num>
  <w:num w:numId="62" w16cid:durableId="429742329">
    <w:abstractNumId w:val="98"/>
  </w:num>
  <w:num w:numId="63" w16cid:durableId="1179395009">
    <w:abstractNumId w:val="42"/>
  </w:num>
  <w:num w:numId="64" w16cid:durableId="222067451">
    <w:abstractNumId w:val="104"/>
  </w:num>
  <w:num w:numId="65" w16cid:durableId="647251002">
    <w:abstractNumId w:val="90"/>
  </w:num>
  <w:num w:numId="66" w16cid:durableId="1581021741">
    <w:abstractNumId w:val="47"/>
  </w:num>
  <w:num w:numId="67" w16cid:durableId="1327172300">
    <w:abstractNumId w:val="85"/>
  </w:num>
  <w:num w:numId="68" w16cid:durableId="1881436686">
    <w:abstractNumId w:val="89"/>
  </w:num>
  <w:num w:numId="69" w16cid:durableId="434130964">
    <w:abstractNumId w:val="86"/>
  </w:num>
  <w:num w:numId="70" w16cid:durableId="1138766254">
    <w:abstractNumId w:val="62"/>
  </w:num>
  <w:num w:numId="71" w16cid:durableId="583800376">
    <w:abstractNumId w:val="83"/>
  </w:num>
  <w:num w:numId="72" w16cid:durableId="776021781">
    <w:abstractNumId w:val="20"/>
  </w:num>
  <w:num w:numId="73" w16cid:durableId="339234367">
    <w:abstractNumId w:val="8"/>
  </w:num>
  <w:num w:numId="74" w16cid:durableId="2080202606">
    <w:abstractNumId w:val="9"/>
  </w:num>
  <w:num w:numId="75" w16cid:durableId="588807512">
    <w:abstractNumId w:val="54"/>
  </w:num>
  <w:num w:numId="76" w16cid:durableId="212542749">
    <w:abstractNumId w:val="84"/>
  </w:num>
  <w:num w:numId="77" w16cid:durableId="986939153">
    <w:abstractNumId w:val="11"/>
  </w:num>
  <w:num w:numId="78" w16cid:durableId="1306663162">
    <w:abstractNumId w:val="108"/>
  </w:num>
  <w:num w:numId="79" w16cid:durableId="240336639">
    <w:abstractNumId w:val="71"/>
  </w:num>
  <w:num w:numId="80" w16cid:durableId="233203417">
    <w:abstractNumId w:val="39"/>
  </w:num>
  <w:num w:numId="81" w16cid:durableId="1589341334">
    <w:abstractNumId w:val="74"/>
  </w:num>
  <w:num w:numId="82" w16cid:durableId="898976752">
    <w:abstractNumId w:val="12"/>
  </w:num>
  <w:num w:numId="83" w16cid:durableId="1611085110">
    <w:abstractNumId w:val="28"/>
  </w:num>
  <w:num w:numId="84" w16cid:durableId="252933235">
    <w:abstractNumId w:val="16"/>
  </w:num>
  <w:num w:numId="85" w16cid:durableId="1423646929">
    <w:abstractNumId w:val="58"/>
  </w:num>
  <w:num w:numId="86" w16cid:durableId="271935626">
    <w:abstractNumId w:val="53"/>
  </w:num>
  <w:num w:numId="87" w16cid:durableId="467667066">
    <w:abstractNumId w:val="49"/>
  </w:num>
  <w:num w:numId="88" w16cid:durableId="2037608901">
    <w:abstractNumId w:val="37"/>
  </w:num>
  <w:num w:numId="89" w16cid:durableId="584535974">
    <w:abstractNumId w:val="1"/>
  </w:num>
  <w:num w:numId="90" w16cid:durableId="1079711075">
    <w:abstractNumId w:val="79"/>
  </w:num>
  <w:num w:numId="91" w16cid:durableId="2004549872">
    <w:abstractNumId w:val="46"/>
  </w:num>
  <w:num w:numId="92" w16cid:durableId="1150252219">
    <w:abstractNumId w:val="40"/>
  </w:num>
  <w:num w:numId="93" w16cid:durableId="1061905029">
    <w:abstractNumId w:val="4"/>
  </w:num>
  <w:num w:numId="94" w16cid:durableId="1917473492">
    <w:abstractNumId w:val="70"/>
  </w:num>
  <w:num w:numId="95" w16cid:durableId="471485371">
    <w:abstractNumId w:val="88"/>
  </w:num>
  <w:num w:numId="96" w16cid:durableId="1679186371">
    <w:abstractNumId w:val="2"/>
  </w:num>
  <w:num w:numId="97" w16cid:durableId="1499690430">
    <w:abstractNumId w:val="78"/>
  </w:num>
  <w:num w:numId="98" w16cid:durableId="1319771486">
    <w:abstractNumId w:val="57"/>
  </w:num>
  <w:num w:numId="99" w16cid:durableId="1397825255">
    <w:abstractNumId w:val="91"/>
  </w:num>
  <w:num w:numId="100" w16cid:durableId="1564024337">
    <w:abstractNumId w:val="64"/>
  </w:num>
  <w:num w:numId="101" w16cid:durableId="682170347">
    <w:abstractNumId w:val="18"/>
  </w:num>
  <w:num w:numId="102" w16cid:durableId="1844660802">
    <w:abstractNumId w:val="44"/>
  </w:num>
  <w:num w:numId="103" w16cid:durableId="342517934">
    <w:abstractNumId w:val="106"/>
  </w:num>
  <w:num w:numId="104" w16cid:durableId="374961830">
    <w:abstractNumId w:val="19"/>
  </w:num>
  <w:num w:numId="105" w16cid:durableId="768887041">
    <w:abstractNumId w:val="107"/>
  </w:num>
  <w:num w:numId="106" w16cid:durableId="1783760785">
    <w:abstractNumId w:val="87"/>
  </w:num>
  <w:num w:numId="107" w16cid:durableId="868497137">
    <w:abstractNumId w:val="94"/>
  </w:num>
  <w:num w:numId="108" w16cid:durableId="1454516874">
    <w:abstractNumId w:val="48"/>
  </w:num>
  <w:num w:numId="109" w16cid:durableId="574054752">
    <w:abstractNumId w:val="23"/>
  </w:num>
  <w:num w:numId="110" w16cid:durableId="1577743096">
    <w:abstractNumId w:val="110"/>
  </w:num>
  <w:num w:numId="111" w16cid:durableId="15781477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25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Type w:val="letter"/>
  <w:documentProtection w:edit="trackedChanges" w:enforcement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579C"/>
    <w:rsid w:val="00002422"/>
    <w:rsid w:val="000027EC"/>
    <w:rsid w:val="0001389B"/>
    <w:rsid w:val="00014AB4"/>
    <w:rsid w:val="0003441A"/>
    <w:rsid w:val="000349CC"/>
    <w:rsid w:val="0004088E"/>
    <w:rsid w:val="000569D0"/>
    <w:rsid w:val="000712EA"/>
    <w:rsid w:val="00084805"/>
    <w:rsid w:val="00084860"/>
    <w:rsid w:val="000B4520"/>
    <w:rsid w:val="000C60F6"/>
    <w:rsid w:val="000D2D62"/>
    <w:rsid w:val="000E19BC"/>
    <w:rsid w:val="000E4DA1"/>
    <w:rsid w:val="000F3EF5"/>
    <w:rsid w:val="00103D20"/>
    <w:rsid w:val="00107C50"/>
    <w:rsid w:val="00120E8C"/>
    <w:rsid w:val="00121E16"/>
    <w:rsid w:val="00131CD1"/>
    <w:rsid w:val="00133994"/>
    <w:rsid w:val="00134B41"/>
    <w:rsid w:val="00140EF4"/>
    <w:rsid w:val="00154BD2"/>
    <w:rsid w:val="001613E3"/>
    <w:rsid w:val="00163C52"/>
    <w:rsid w:val="00166838"/>
    <w:rsid w:val="001708B6"/>
    <w:rsid w:val="001803A2"/>
    <w:rsid w:val="00185AB3"/>
    <w:rsid w:val="0019281E"/>
    <w:rsid w:val="001A283A"/>
    <w:rsid w:val="001A5D9F"/>
    <w:rsid w:val="001B4C47"/>
    <w:rsid w:val="001C4EE6"/>
    <w:rsid w:val="001C6C51"/>
    <w:rsid w:val="001D3D76"/>
    <w:rsid w:val="001E6B09"/>
    <w:rsid w:val="001F381B"/>
    <w:rsid w:val="001F3B56"/>
    <w:rsid w:val="0020189D"/>
    <w:rsid w:val="0021573C"/>
    <w:rsid w:val="00220180"/>
    <w:rsid w:val="00220C46"/>
    <w:rsid w:val="0022347B"/>
    <w:rsid w:val="002273E8"/>
    <w:rsid w:val="00227F27"/>
    <w:rsid w:val="002322C3"/>
    <w:rsid w:val="0023579C"/>
    <w:rsid w:val="0024141F"/>
    <w:rsid w:val="00243A4B"/>
    <w:rsid w:val="00274B4E"/>
    <w:rsid w:val="00281109"/>
    <w:rsid w:val="00293F99"/>
    <w:rsid w:val="002A0E00"/>
    <w:rsid w:val="002A326B"/>
    <w:rsid w:val="002A50FF"/>
    <w:rsid w:val="002B2E3E"/>
    <w:rsid w:val="002F65E4"/>
    <w:rsid w:val="003077F7"/>
    <w:rsid w:val="0032335C"/>
    <w:rsid w:val="003244D9"/>
    <w:rsid w:val="00347FB2"/>
    <w:rsid w:val="003563BC"/>
    <w:rsid w:val="003577CB"/>
    <w:rsid w:val="003801BE"/>
    <w:rsid w:val="003804E7"/>
    <w:rsid w:val="003A097C"/>
    <w:rsid w:val="003A6D23"/>
    <w:rsid w:val="003B7FB7"/>
    <w:rsid w:val="003C3575"/>
    <w:rsid w:val="0041076A"/>
    <w:rsid w:val="004136FA"/>
    <w:rsid w:val="00416722"/>
    <w:rsid w:val="00422D94"/>
    <w:rsid w:val="00424952"/>
    <w:rsid w:val="00444759"/>
    <w:rsid w:val="00445069"/>
    <w:rsid w:val="004460CA"/>
    <w:rsid w:val="00453ADC"/>
    <w:rsid w:val="00467835"/>
    <w:rsid w:val="004836A6"/>
    <w:rsid w:val="004841F7"/>
    <w:rsid w:val="0048430C"/>
    <w:rsid w:val="00485730"/>
    <w:rsid w:val="004950E5"/>
    <w:rsid w:val="00496E1E"/>
    <w:rsid w:val="004A5F63"/>
    <w:rsid w:val="004A6E44"/>
    <w:rsid w:val="004B279C"/>
    <w:rsid w:val="004D7562"/>
    <w:rsid w:val="004E0068"/>
    <w:rsid w:val="004E25BC"/>
    <w:rsid w:val="004F1005"/>
    <w:rsid w:val="004F445E"/>
    <w:rsid w:val="005004E9"/>
    <w:rsid w:val="00514AA9"/>
    <w:rsid w:val="00517D3F"/>
    <w:rsid w:val="00523246"/>
    <w:rsid w:val="005253D5"/>
    <w:rsid w:val="00527689"/>
    <w:rsid w:val="0053127A"/>
    <w:rsid w:val="0054123E"/>
    <w:rsid w:val="00551B2E"/>
    <w:rsid w:val="005541D9"/>
    <w:rsid w:val="00571353"/>
    <w:rsid w:val="00571802"/>
    <w:rsid w:val="00574CB5"/>
    <w:rsid w:val="005A375A"/>
    <w:rsid w:val="005A4CBB"/>
    <w:rsid w:val="005B2E4B"/>
    <w:rsid w:val="005B3FD6"/>
    <w:rsid w:val="0060528B"/>
    <w:rsid w:val="00617BA6"/>
    <w:rsid w:val="00620E81"/>
    <w:rsid w:val="00641C3F"/>
    <w:rsid w:val="0066280B"/>
    <w:rsid w:val="00663B08"/>
    <w:rsid w:val="00680391"/>
    <w:rsid w:val="006A0520"/>
    <w:rsid w:val="006A104E"/>
    <w:rsid w:val="006B3791"/>
    <w:rsid w:val="006B43B2"/>
    <w:rsid w:val="006C2841"/>
    <w:rsid w:val="006C7D08"/>
    <w:rsid w:val="006E0366"/>
    <w:rsid w:val="006E1D2F"/>
    <w:rsid w:val="007073F6"/>
    <w:rsid w:val="00711CAC"/>
    <w:rsid w:val="0071418A"/>
    <w:rsid w:val="00730135"/>
    <w:rsid w:val="0073670E"/>
    <w:rsid w:val="00742F91"/>
    <w:rsid w:val="00750ECF"/>
    <w:rsid w:val="00755FCB"/>
    <w:rsid w:val="0077244E"/>
    <w:rsid w:val="007A03FA"/>
    <w:rsid w:val="007A0803"/>
    <w:rsid w:val="007A7CBD"/>
    <w:rsid w:val="007C4F90"/>
    <w:rsid w:val="007C5731"/>
    <w:rsid w:val="007D65CB"/>
    <w:rsid w:val="007E09E8"/>
    <w:rsid w:val="007F5F27"/>
    <w:rsid w:val="00804F22"/>
    <w:rsid w:val="0081511C"/>
    <w:rsid w:val="00817262"/>
    <w:rsid w:val="00817EC7"/>
    <w:rsid w:val="00833C0D"/>
    <w:rsid w:val="008357BB"/>
    <w:rsid w:val="00841E88"/>
    <w:rsid w:val="00843E3B"/>
    <w:rsid w:val="0084475A"/>
    <w:rsid w:val="00845A1C"/>
    <w:rsid w:val="00847BAD"/>
    <w:rsid w:val="00853E28"/>
    <w:rsid w:val="00854764"/>
    <w:rsid w:val="00854CA2"/>
    <w:rsid w:val="00857BA9"/>
    <w:rsid w:val="00862AE8"/>
    <w:rsid w:val="00862FA1"/>
    <w:rsid w:val="0086425B"/>
    <w:rsid w:val="00864BB3"/>
    <w:rsid w:val="00877057"/>
    <w:rsid w:val="00883896"/>
    <w:rsid w:val="00885CE5"/>
    <w:rsid w:val="00891DCC"/>
    <w:rsid w:val="00896241"/>
    <w:rsid w:val="00897025"/>
    <w:rsid w:val="008C437E"/>
    <w:rsid w:val="008D2C8D"/>
    <w:rsid w:val="008E0EF6"/>
    <w:rsid w:val="008F3A10"/>
    <w:rsid w:val="008F72FD"/>
    <w:rsid w:val="008F7AA7"/>
    <w:rsid w:val="00900D50"/>
    <w:rsid w:val="0093186D"/>
    <w:rsid w:val="009402E2"/>
    <w:rsid w:val="0094315E"/>
    <w:rsid w:val="00943C3D"/>
    <w:rsid w:val="00947CC1"/>
    <w:rsid w:val="00947E81"/>
    <w:rsid w:val="009533D2"/>
    <w:rsid w:val="00957160"/>
    <w:rsid w:val="009819FF"/>
    <w:rsid w:val="00983166"/>
    <w:rsid w:val="0099079C"/>
    <w:rsid w:val="00992A5A"/>
    <w:rsid w:val="00995A68"/>
    <w:rsid w:val="009A2182"/>
    <w:rsid w:val="009C5581"/>
    <w:rsid w:val="009D5F04"/>
    <w:rsid w:val="009E53BB"/>
    <w:rsid w:val="009F67AD"/>
    <w:rsid w:val="00A053E6"/>
    <w:rsid w:val="00A23FA7"/>
    <w:rsid w:val="00A24156"/>
    <w:rsid w:val="00A31E0B"/>
    <w:rsid w:val="00A458F2"/>
    <w:rsid w:val="00A6256F"/>
    <w:rsid w:val="00A63F8E"/>
    <w:rsid w:val="00A64289"/>
    <w:rsid w:val="00A8056F"/>
    <w:rsid w:val="00A81FD1"/>
    <w:rsid w:val="00A82E45"/>
    <w:rsid w:val="00A94D44"/>
    <w:rsid w:val="00A96A2A"/>
    <w:rsid w:val="00AA132C"/>
    <w:rsid w:val="00AA1F76"/>
    <w:rsid w:val="00AA52F6"/>
    <w:rsid w:val="00AA7BC4"/>
    <w:rsid w:val="00AB7219"/>
    <w:rsid w:val="00AC46A8"/>
    <w:rsid w:val="00AD0186"/>
    <w:rsid w:val="00AD1C7D"/>
    <w:rsid w:val="00AD269D"/>
    <w:rsid w:val="00AE0F8E"/>
    <w:rsid w:val="00AE7277"/>
    <w:rsid w:val="00AF094A"/>
    <w:rsid w:val="00AF6972"/>
    <w:rsid w:val="00B056C9"/>
    <w:rsid w:val="00B05709"/>
    <w:rsid w:val="00B07987"/>
    <w:rsid w:val="00B20A86"/>
    <w:rsid w:val="00B2383F"/>
    <w:rsid w:val="00B605CD"/>
    <w:rsid w:val="00B81ABF"/>
    <w:rsid w:val="00B90652"/>
    <w:rsid w:val="00BA17FF"/>
    <w:rsid w:val="00BA2D1A"/>
    <w:rsid w:val="00BC0231"/>
    <w:rsid w:val="00BC1C47"/>
    <w:rsid w:val="00BF23F2"/>
    <w:rsid w:val="00C01F0F"/>
    <w:rsid w:val="00C24670"/>
    <w:rsid w:val="00C3267A"/>
    <w:rsid w:val="00C330BC"/>
    <w:rsid w:val="00C342FF"/>
    <w:rsid w:val="00C37AEC"/>
    <w:rsid w:val="00C40713"/>
    <w:rsid w:val="00C44FE2"/>
    <w:rsid w:val="00C4576A"/>
    <w:rsid w:val="00C80B37"/>
    <w:rsid w:val="00C84595"/>
    <w:rsid w:val="00C9701B"/>
    <w:rsid w:val="00CA378B"/>
    <w:rsid w:val="00CB205E"/>
    <w:rsid w:val="00CD431B"/>
    <w:rsid w:val="00CE1BC0"/>
    <w:rsid w:val="00D10938"/>
    <w:rsid w:val="00D15E55"/>
    <w:rsid w:val="00D2290C"/>
    <w:rsid w:val="00D24532"/>
    <w:rsid w:val="00D24B2F"/>
    <w:rsid w:val="00D43463"/>
    <w:rsid w:val="00D51987"/>
    <w:rsid w:val="00D52B42"/>
    <w:rsid w:val="00D53030"/>
    <w:rsid w:val="00D6096F"/>
    <w:rsid w:val="00D755F3"/>
    <w:rsid w:val="00D8139E"/>
    <w:rsid w:val="00D854E5"/>
    <w:rsid w:val="00D900CB"/>
    <w:rsid w:val="00D91131"/>
    <w:rsid w:val="00DE794D"/>
    <w:rsid w:val="00DF60A8"/>
    <w:rsid w:val="00DF77F4"/>
    <w:rsid w:val="00E03DF4"/>
    <w:rsid w:val="00E4402D"/>
    <w:rsid w:val="00E52D38"/>
    <w:rsid w:val="00E56069"/>
    <w:rsid w:val="00E77219"/>
    <w:rsid w:val="00E9313B"/>
    <w:rsid w:val="00E94481"/>
    <w:rsid w:val="00EA5CC8"/>
    <w:rsid w:val="00EB4CD3"/>
    <w:rsid w:val="00EB57FC"/>
    <w:rsid w:val="00EC10CE"/>
    <w:rsid w:val="00EC3111"/>
    <w:rsid w:val="00ED4CC6"/>
    <w:rsid w:val="00EF5493"/>
    <w:rsid w:val="00EF574D"/>
    <w:rsid w:val="00EF7A13"/>
    <w:rsid w:val="00F11613"/>
    <w:rsid w:val="00F34325"/>
    <w:rsid w:val="00F35791"/>
    <w:rsid w:val="00F72348"/>
    <w:rsid w:val="00F94F94"/>
    <w:rsid w:val="00FA02B7"/>
    <w:rsid w:val="00FB62E3"/>
    <w:rsid w:val="00FC4B01"/>
    <w:rsid w:val="00FD03F6"/>
    <w:rsid w:val="00FD3DCC"/>
    <w:rsid w:val="00FD68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DD165D6"/>
  <w14:defaultImageDpi w14:val="300"/>
  <w15:chartTrackingRefBased/>
  <w15:docId w15:val="{3C928FEA-AACB-784F-99C2-94BDEE2A14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List Number" w:uiPriority="99"/>
    <w:lsdException w:name="Title" w:uiPriority="10" w:qFormat="1"/>
    <w:lsdException w:name="Subtitle" w:qFormat="1"/>
    <w:lsdException w:name="Hyperlink" w:uiPriority="99"/>
    <w:lsdException w:name="Strong" w:uiPriority="22" w:qFormat="1"/>
    <w:lsdException w:name="Emphasis" w:uiPriority="20" w:qFormat="1"/>
    <w:lsdException w:name="Normal (Web)" w:uiPriority="99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59"/>
    <w:lsdException w:name="Table Theme" w:semiHidden="1" w:unhideWhenUsed="1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A6E44"/>
    <w:rPr>
      <w:sz w:val="24"/>
    </w:rPr>
  </w:style>
  <w:style w:type="paragraph" w:styleId="Heading1">
    <w:name w:val="heading 1"/>
    <w:basedOn w:val="Normal"/>
    <w:next w:val="Normal"/>
    <w:qFormat/>
    <w:rsid w:val="004A6E44"/>
    <w:pPr>
      <w:keepNext/>
      <w:jc w:val="both"/>
      <w:outlineLvl w:val="0"/>
    </w:pPr>
    <w:rPr>
      <w:rFonts w:ascii="Courier New" w:hAnsi="Courier New" w:cs="Courier New"/>
      <w:b/>
      <w:i/>
      <w:sz w:val="28"/>
      <w:szCs w:val="32"/>
    </w:rPr>
  </w:style>
  <w:style w:type="paragraph" w:styleId="Heading2">
    <w:name w:val="heading 2"/>
    <w:basedOn w:val="Normal"/>
    <w:next w:val="Normal"/>
    <w:qFormat/>
    <w:rsid w:val="004A6E44"/>
    <w:pPr>
      <w:keepNext/>
      <w:jc w:val="center"/>
      <w:outlineLvl w:val="1"/>
    </w:pPr>
    <w:rPr>
      <w:rFonts w:ascii="Courier New" w:hAnsi="Courier New" w:cs="Courier New"/>
      <w:b/>
      <w:i/>
      <w:szCs w:val="32"/>
    </w:rPr>
  </w:style>
  <w:style w:type="paragraph" w:styleId="Heading3">
    <w:name w:val="heading 3"/>
    <w:basedOn w:val="Normal"/>
    <w:next w:val="Normal"/>
    <w:qFormat/>
    <w:rsid w:val="004A6E44"/>
    <w:pPr>
      <w:keepNext/>
      <w:jc w:val="both"/>
      <w:outlineLvl w:val="2"/>
    </w:pPr>
    <w:rPr>
      <w:rFonts w:ascii="Courier New" w:hAnsi="Courier New" w:cs="Courier New"/>
      <w:b/>
      <w:i/>
      <w:szCs w:val="32"/>
    </w:rPr>
  </w:style>
  <w:style w:type="paragraph" w:styleId="Heading4">
    <w:name w:val="heading 4"/>
    <w:basedOn w:val="Normal"/>
    <w:next w:val="Normal"/>
    <w:qFormat/>
    <w:rsid w:val="004A6E44"/>
    <w:pPr>
      <w:keepNext/>
      <w:jc w:val="center"/>
      <w:outlineLvl w:val="3"/>
    </w:pPr>
    <w:rPr>
      <w:b/>
      <w:bCs/>
      <w:sz w:val="20"/>
    </w:rPr>
  </w:style>
  <w:style w:type="paragraph" w:styleId="Heading5">
    <w:name w:val="heading 5"/>
    <w:basedOn w:val="Normal"/>
    <w:next w:val="Normal"/>
    <w:qFormat/>
    <w:rsid w:val="004A6E44"/>
    <w:pPr>
      <w:keepNext/>
      <w:outlineLvl w:val="4"/>
    </w:pPr>
    <w:rPr>
      <w:b/>
      <w:bCs/>
    </w:rPr>
  </w:style>
  <w:style w:type="paragraph" w:styleId="Heading6">
    <w:name w:val="heading 6"/>
    <w:basedOn w:val="Normal"/>
    <w:next w:val="Normal"/>
    <w:qFormat/>
    <w:rsid w:val="004A6E44"/>
    <w:pPr>
      <w:keepNext/>
      <w:jc w:val="both"/>
      <w:outlineLvl w:val="5"/>
    </w:pPr>
    <w:rPr>
      <w:b/>
      <w:iCs/>
      <w:szCs w:val="32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0569D0"/>
    <w:pPr>
      <w:spacing w:before="240" w:after="60"/>
      <w:outlineLvl w:val="6"/>
    </w:pPr>
    <w:rPr>
      <w:rFonts w:ascii="Calibri" w:hAnsi="Calibri"/>
      <w:szCs w:val="24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0569D0"/>
    <w:pPr>
      <w:spacing w:before="240" w:after="60"/>
      <w:outlineLvl w:val="7"/>
    </w:pPr>
    <w:rPr>
      <w:rFonts w:ascii="Calibri" w:hAnsi="Calibri"/>
      <w:i/>
      <w:iCs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4A6E44"/>
    <w:rPr>
      <w:color w:val="0000FF"/>
      <w:u w:val="single"/>
    </w:rPr>
  </w:style>
  <w:style w:type="paragraph" w:styleId="BodyText">
    <w:name w:val="Body Text"/>
    <w:basedOn w:val="Normal"/>
    <w:rsid w:val="004A6E44"/>
    <w:pPr>
      <w:jc w:val="both"/>
    </w:pPr>
    <w:rPr>
      <w:rFonts w:ascii="Courier New" w:hAnsi="Courier New" w:cs="Courier New"/>
      <w:b/>
      <w:i/>
      <w:szCs w:val="32"/>
    </w:rPr>
  </w:style>
  <w:style w:type="paragraph" w:styleId="BalloonText">
    <w:name w:val="Balloon Text"/>
    <w:basedOn w:val="Normal"/>
    <w:link w:val="BalloonTextChar"/>
    <w:uiPriority w:val="99"/>
    <w:semiHidden/>
    <w:rsid w:val="004A6E44"/>
    <w:rPr>
      <w:rFonts w:ascii="Tahoma" w:hAnsi="Tahoma" w:cs="Tahoma"/>
      <w:sz w:val="16"/>
      <w:szCs w:val="16"/>
    </w:rPr>
  </w:style>
  <w:style w:type="paragraph" w:styleId="Date">
    <w:name w:val="Date"/>
    <w:basedOn w:val="Normal"/>
    <w:next w:val="Normal"/>
    <w:rsid w:val="004A6E44"/>
  </w:style>
  <w:style w:type="paragraph" w:styleId="Salutation">
    <w:name w:val="Salutation"/>
    <w:basedOn w:val="Normal"/>
    <w:next w:val="Normal"/>
    <w:rsid w:val="004A6E44"/>
  </w:style>
  <w:style w:type="paragraph" w:styleId="Closing">
    <w:name w:val="Closing"/>
    <w:basedOn w:val="Normal"/>
    <w:rsid w:val="004A6E44"/>
  </w:style>
  <w:style w:type="paragraph" w:styleId="Signature">
    <w:name w:val="Signature"/>
    <w:basedOn w:val="Normal"/>
    <w:rsid w:val="004A6E44"/>
  </w:style>
  <w:style w:type="character" w:styleId="FollowedHyperlink">
    <w:name w:val="FollowedHyperlink"/>
    <w:rsid w:val="004A6E44"/>
    <w:rPr>
      <w:color w:val="800080"/>
      <w:u w:val="single"/>
    </w:rPr>
  </w:style>
  <w:style w:type="paragraph" w:styleId="BodyText2">
    <w:name w:val="Body Text 2"/>
    <w:basedOn w:val="Normal"/>
    <w:rsid w:val="004A6E44"/>
    <w:pPr>
      <w:jc w:val="both"/>
    </w:pPr>
    <w:rPr>
      <w:bCs/>
      <w:iCs/>
      <w:szCs w:val="32"/>
    </w:rPr>
  </w:style>
  <w:style w:type="paragraph" w:styleId="BodyTextIndent">
    <w:name w:val="Body Text Indent"/>
    <w:basedOn w:val="Normal"/>
    <w:rsid w:val="000F3EF5"/>
    <w:pPr>
      <w:spacing w:after="120"/>
      <w:ind w:left="360"/>
    </w:pPr>
  </w:style>
  <w:style w:type="paragraph" w:customStyle="1" w:styleId="CcList">
    <w:name w:val="Cc List"/>
    <w:basedOn w:val="Normal"/>
    <w:rsid w:val="00750ECF"/>
    <w:pPr>
      <w:keepLines/>
      <w:overflowPunct w:val="0"/>
      <w:autoSpaceDE w:val="0"/>
      <w:autoSpaceDN w:val="0"/>
      <w:adjustRightInd w:val="0"/>
      <w:spacing w:line="240" w:lineRule="atLeast"/>
      <w:ind w:left="360" w:hanging="360"/>
      <w:jc w:val="both"/>
      <w:textAlignment w:val="baseline"/>
    </w:pPr>
    <w:rPr>
      <w:rFonts w:ascii="Garamond" w:hAnsi="Garamond"/>
      <w:kern w:val="18"/>
      <w:sz w:val="20"/>
    </w:rPr>
  </w:style>
  <w:style w:type="paragraph" w:customStyle="1" w:styleId="Enclosure">
    <w:name w:val="Enclosure"/>
    <w:basedOn w:val="Normal"/>
    <w:next w:val="CcList"/>
    <w:rsid w:val="00750ECF"/>
    <w:pPr>
      <w:keepNext/>
      <w:keepLines/>
      <w:overflowPunct w:val="0"/>
      <w:autoSpaceDE w:val="0"/>
      <w:autoSpaceDN w:val="0"/>
      <w:adjustRightInd w:val="0"/>
      <w:spacing w:before="120" w:after="120" w:line="240" w:lineRule="atLeast"/>
      <w:jc w:val="both"/>
      <w:textAlignment w:val="baseline"/>
    </w:pPr>
    <w:rPr>
      <w:rFonts w:ascii="Garamond" w:hAnsi="Garamond"/>
      <w:kern w:val="18"/>
      <w:sz w:val="20"/>
    </w:rPr>
  </w:style>
  <w:style w:type="paragraph" w:styleId="BlockText">
    <w:name w:val="Block Text"/>
    <w:basedOn w:val="Normal"/>
    <w:rsid w:val="001B4C47"/>
    <w:pPr>
      <w:overflowPunct w:val="0"/>
      <w:autoSpaceDE w:val="0"/>
      <w:autoSpaceDN w:val="0"/>
      <w:adjustRightInd w:val="0"/>
      <w:ind w:left="576" w:right="720"/>
      <w:textAlignment w:val="baseline"/>
    </w:pPr>
    <w:rPr>
      <w:rFonts w:ascii="Arial" w:hAnsi="Arial"/>
      <w:sz w:val="20"/>
    </w:rPr>
  </w:style>
  <w:style w:type="paragraph" w:customStyle="1" w:styleId="SignatureJobTitle">
    <w:name w:val="Signature Job Title"/>
    <w:basedOn w:val="Signature"/>
    <w:next w:val="SignatureCompany"/>
    <w:rsid w:val="002322C3"/>
    <w:pPr>
      <w:keepNext/>
      <w:spacing w:line="240" w:lineRule="atLeast"/>
      <w:ind w:left="4320"/>
      <w:jc w:val="both"/>
    </w:pPr>
    <w:rPr>
      <w:rFonts w:ascii="Garamond" w:hAnsi="Garamond"/>
      <w:kern w:val="18"/>
      <w:sz w:val="20"/>
    </w:rPr>
  </w:style>
  <w:style w:type="paragraph" w:customStyle="1" w:styleId="InsideAddressName">
    <w:name w:val="Inside Address Name"/>
    <w:basedOn w:val="Normal"/>
    <w:next w:val="Normal"/>
    <w:rsid w:val="002322C3"/>
    <w:pPr>
      <w:spacing w:before="220" w:line="240" w:lineRule="atLeast"/>
      <w:jc w:val="both"/>
    </w:pPr>
    <w:rPr>
      <w:rFonts w:ascii="Garamond" w:hAnsi="Garamond"/>
      <w:kern w:val="18"/>
      <w:sz w:val="20"/>
    </w:rPr>
  </w:style>
  <w:style w:type="paragraph" w:customStyle="1" w:styleId="SignatureCompany">
    <w:name w:val="Signature Company"/>
    <w:basedOn w:val="Signature"/>
    <w:next w:val="Normal"/>
    <w:rsid w:val="002322C3"/>
    <w:pPr>
      <w:keepNext/>
      <w:spacing w:line="240" w:lineRule="atLeast"/>
      <w:ind w:left="4320"/>
      <w:jc w:val="both"/>
    </w:pPr>
    <w:rPr>
      <w:rFonts w:ascii="Garamond" w:hAnsi="Garamond"/>
      <w:kern w:val="18"/>
      <w:sz w:val="20"/>
    </w:rPr>
  </w:style>
  <w:style w:type="paragraph" w:styleId="BodyTextIndent3">
    <w:name w:val="Body Text Indent 3"/>
    <w:basedOn w:val="Normal"/>
    <w:link w:val="BodyTextIndent3Char"/>
    <w:rsid w:val="000569D0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link w:val="BodyTextIndent3"/>
    <w:rsid w:val="000569D0"/>
    <w:rPr>
      <w:sz w:val="16"/>
      <w:szCs w:val="16"/>
    </w:rPr>
  </w:style>
  <w:style w:type="character" w:customStyle="1" w:styleId="Heading7Char">
    <w:name w:val="Heading 7 Char"/>
    <w:link w:val="Heading7"/>
    <w:semiHidden/>
    <w:rsid w:val="000569D0"/>
    <w:rPr>
      <w:rFonts w:ascii="Calibri" w:eastAsia="Times New Roman" w:hAnsi="Calibri" w:cs="Times New Roman"/>
      <w:sz w:val="24"/>
      <w:szCs w:val="24"/>
    </w:rPr>
  </w:style>
  <w:style w:type="character" w:customStyle="1" w:styleId="Heading8Char">
    <w:name w:val="Heading 8 Char"/>
    <w:link w:val="Heading8"/>
    <w:semiHidden/>
    <w:rsid w:val="000569D0"/>
    <w:rPr>
      <w:rFonts w:ascii="Calibri" w:eastAsia="Times New Roman" w:hAnsi="Calibri" w:cs="Times New Roman"/>
      <w:i/>
      <w:iCs/>
      <w:sz w:val="24"/>
      <w:szCs w:val="24"/>
    </w:rPr>
  </w:style>
  <w:style w:type="paragraph" w:styleId="Footer">
    <w:name w:val="footer"/>
    <w:basedOn w:val="Normal"/>
    <w:link w:val="FooterChar"/>
    <w:rsid w:val="000569D0"/>
    <w:pPr>
      <w:tabs>
        <w:tab w:val="center" w:pos="4320"/>
        <w:tab w:val="right" w:pos="8640"/>
      </w:tabs>
    </w:pPr>
    <w:rPr>
      <w:szCs w:val="24"/>
    </w:rPr>
  </w:style>
  <w:style w:type="character" w:customStyle="1" w:styleId="FooterChar">
    <w:name w:val="Footer Char"/>
    <w:link w:val="Footer"/>
    <w:rsid w:val="000569D0"/>
    <w:rPr>
      <w:sz w:val="24"/>
      <w:szCs w:val="24"/>
    </w:rPr>
  </w:style>
  <w:style w:type="paragraph" w:styleId="Title">
    <w:name w:val="Title"/>
    <w:basedOn w:val="Normal"/>
    <w:link w:val="TitleChar"/>
    <w:uiPriority w:val="10"/>
    <w:qFormat/>
    <w:rsid w:val="000569D0"/>
    <w:pPr>
      <w:jc w:val="center"/>
    </w:pPr>
    <w:rPr>
      <w:b/>
      <w:szCs w:val="24"/>
    </w:rPr>
  </w:style>
  <w:style w:type="character" w:customStyle="1" w:styleId="TitleChar">
    <w:name w:val="Title Char"/>
    <w:link w:val="Title"/>
    <w:uiPriority w:val="10"/>
    <w:rsid w:val="000569D0"/>
    <w:rPr>
      <w:b/>
      <w:sz w:val="24"/>
      <w:szCs w:val="24"/>
    </w:rPr>
  </w:style>
  <w:style w:type="paragraph" w:styleId="EndnoteText">
    <w:name w:val="endnote text"/>
    <w:basedOn w:val="Normal"/>
    <w:link w:val="EndnoteTextChar"/>
    <w:rsid w:val="000569D0"/>
    <w:rPr>
      <w:rFonts w:ascii="CG Times" w:hAnsi="CG Times"/>
      <w:sz w:val="20"/>
    </w:rPr>
  </w:style>
  <w:style w:type="character" w:customStyle="1" w:styleId="EndnoteTextChar">
    <w:name w:val="Endnote Text Char"/>
    <w:link w:val="EndnoteText"/>
    <w:rsid w:val="000569D0"/>
    <w:rPr>
      <w:rFonts w:ascii="CG Times" w:hAnsi="CG Times"/>
    </w:rPr>
  </w:style>
  <w:style w:type="paragraph" w:styleId="ListParagraph">
    <w:name w:val="List Paragraph"/>
    <w:basedOn w:val="Normal"/>
    <w:uiPriority w:val="34"/>
    <w:qFormat/>
    <w:rsid w:val="00131CD1"/>
    <w:pPr>
      <w:ind w:left="720"/>
      <w:contextualSpacing/>
    </w:pPr>
  </w:style>
  <w:style w:type="paragraph" w:styleId="NoSpacing">
    <w:name w:val="No Spacing"/>
    <w:uiPriority w:val="1"/>
    <w:qFormat/>
    <w:rsid w:val="001F3B56"/>
    <w:rPr>
      <w:rFonts w:ascii="Calibri" w:eastAsia="Calibri" w:hAnsi="Calibri"/>
      <w:sz w:val="22"/>
      <w:szCs w:val="22"/>
    </w:rPr>
  </w:style>
  <w:style w:type="paragraph" w:customStyle="1" w:styleId="RecipientAddress">
    <w:name w:val="Recipient Address"/>
    <w:basedOn w:val="Normal"/>
    <w:rsid w:val="005004E9"/>
    <w:rPr>
      <w:szCs w:val="2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41F7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0712EA"/>
    <w:pPr>
      <w:spacing w:before="100" w:beforeAutospacing="1" w:after="100" w:afterAutospacing="1"/>
    </w:pPr>
    <w:rPr>
      <w:szCs w:val="24"/>
    </w:rPr>
  </w:style>
  <w:style w:type="character" w:styleId="Strong">
    <w:name w:val="Strong"/>
    <w:basedOn w:val="DefaultParagraphFont"/>
    <w:uiPriority w:val="22"/>
    <w:qFormat/>
    <w:rsid w:val="000712EA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0712EA"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DefaultParagraphFont"/>
    <w:rsid w:val="003077F7"/>
  </w:style>
  <w:style w:type="character" w:customStyle="1" w:styleId="Bodytext20">
    <w:name w:val="Body text (2)_"/>
    <w:basedOn w:val="DefaultParagraphFont"/>
    <w:link w:val="Bodytext21"/>
    <w:rsid w:val="006E0366"/>
    <w:rPr>
      <w:shd w:val="clear" w:color="auto" w:fill="FFFFFF"/>
    </w:rPr>
  </w:style>
  <w:style w:type="paragraph" w:customStyle="1" w:styleId="Bodytext21">
    <w:name w:val="Body text (2)"/>
    <w:basedOn w:val="Normal"/>
    <w:link w:val="Bodytext20"/>
    <w:rsid w:val="006E0366"/>
    <w:pPr>
      <w:widowControl w:val="0"/>
      <w:shd w:val="clear" w:color="auto" w:fill="FFFFFF"/>
      <w:spacing w:before="280" w:line="274" w:lineRule="exact"/>
      <w:ind w:hanging="360"/>
    </w:pPr>
    <w:rPr>
      <w:sz w:val="20"/>
    </w:rPr>
  </w:style>
  <w:style w:type="character" w:styleId="Emphasis">
    <w:name w:val="Emphasis"/>
    <w:basedOn w:val="DefaultParagraphFont"/>
    <w:uiPriority w:val="20"/>
    <w:qFormat/>
    <w:rsid w:val="00347FB2"/>
    <w:rPr>
      <w:i/>
      <w:iCs/>
    </w:rPr>
  </w:style>
  <w:style w:type="paragraph" w:styleId="ListNumber">
    <w:name w:val="List Number"/>
    <w:basedOn w:val="Normal"/>
    <w:uiPriority w:val="99"/>
    <w:unhideWhenUsed/>
    <w:rsid w:val="0073670E"/>
    <w:pPr>
      <w:numPr>
        <w:numId w:val="89"/>
      </w:numPr>
      <w:spacing w:after="200" w:line="276" w:lineRule="auto"/>
      <w:contextualSpacing/>
    </w:pPr>
    <w:rPr>
      <w:rFonts w:asciiTheme="minorHAnsi" w:eastAsiaTheme="minorEastAsia" w:hAnsiTheme="minorHAnsi" w:cstheme="minorBidi"/>
      <w:sz w:val="22"/>
      <w:szCs w:val="22"/>
    </w:rPr>
  </w:style>
  <w:style w:type="table" w:styleId="TableGrid">
    <w:name w:val="Table Grid"/>
    <w:basedOn w:val="TableNormal"/>
    <w:uiPriority w:val="59"/>
    <w:rsid w:val="0073670E"/>
    <w:rPr>
      <w:rFonts w:asciiTheme="minorHAnsi" w:eastAsiaTheme="minorEastAsia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relative">
    <w:name w:val="relative"/>
    <w:basedOn w:val="DefaultParagraphFont"/>
    <w:rsid w:val="00DE794D"/>
  </w:style>
  <w:style w:type="character" w:customStyle="1" w:styleId="ms-1">
    <w:name w:val="ms-1"/>
    <w:basedOn w:val="DefaultParagraphFont"/>
    <w:rsid w:val="00DE794D"/>
  </w:style>
  <w:style w:type="character" w:customStyle="1" w:styleId="max-w-full">
    <w:name w:val="max-w-full"/>
    <w:basedOn w:val="DefaultParagraphFont"/>
    <w:rsid w:val="00DE794D"/>
  </w:style>
  <w:style w:type="character" w:customStyle="1" w:styleId="-me-1">
    <w:name w:val="-me-1"/>
    <w:basedOn w:val="DefaultParagraphFont"/>
    <w:rsid w:val="00DE79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537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6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5904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535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10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78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39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26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93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619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43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48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70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862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2957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791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42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0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548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652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9219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989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36880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4655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595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2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280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642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071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36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77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28660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58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48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48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72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57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66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211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1864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926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3175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70649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23658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655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christopherbonn/Library/Mobile%20Documents/com~apple~CloudDocs/Previous%20Schools/Fort%20Sage/Letterhead%20Fort%20Sag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Letterhead Fort Sage.dotx</Template>
  <TotalTime>6</TotalTime>
  <Pages>1</Pages>
  <Words>119</Words>
  <Characters>680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Sunnyside School District</Company>
  <LinksUpToDate>false</LinksUpToDate>
  <CharactersWithSpaces>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Microsoft Office User</dc:creator>
  <cp:keywords/>
  <cp:lastModifiedBy>Dr. Christopher Bonn</cp:lastModifiedBy>
  <cp:revision>3</cp:revision>
  <cp:lastPrinted>2025-02-27T15:49:00Z</cp:lastPrinted>
  <dcterms:created xsi:type="dcterms:W3CDTF">2025-08-05T15:15:00Z</dcterms:created>
  <dcterms:modified xsi:type="dcterms:W3CDTF">2025-08-05T15:19:00Z</dcterms:modified>
</cp:coreProperties>
</file>